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paper_by_francy84" type="frame"/>
    </v:background>
  </w:background>
  <w:body>
    <w:sdt>
      <w:sdtPr>
        <w:rPr>
          <w:rFonts w:ascii="Cambria" w:hAnsi="Cambria"/>
          <w:b/>
          <w:noProof/>
          <w:color w:val="1D5A85"/>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id w:val="764813049"/>
        <w:docPartObj>
          <w:docPartGallery w:val="Cover Pages"/>
          <w:docPartUnique/>
        </w:docPartObj>
      </w:sdtPr>
      <w:sdtEndPr>
        <w:rPr>
          <w:rFonts w:asciiTheme="minorHAnsi" w:hAnsiTheme="minorHAnsi"/>
          <w:b w:val="0"/>
          <w:noProof w:val="0"/>
          <w:vanish/>
          <w:color w:val="auto"/>
          <w:sz w:val="24"/>
          <w:highlight w:val="yellow"/>
          <w14:shadow w14:blurRad="0" w14:dist="0" w14:dir="0" w14:sx="0" w14:sy="0" w14:kx="0" w14:ky="0" w14:algn="none">
            <w14:srgbClr w14:val="000000"/>
          </w14:shadow>
          <w14:textOutline w14:w="0" w14:cap="rnd" w14:cmpd="sng" w14:algn="ctr">
            <w14:noFill/>
            <w14:prstDash w14:val="solid"/>
            <w14:bevel/>
          </w14:textOutline>
        </w:rPr>
      </w:sdtEndPr>
      <w:sdtContent>
        <w:p w14:paraId="471C62CD" w14:textId="77777777" w:rsidR="00CB04F8" w:rsidRDefault="00A90C80">
          <w:pPr>
            <w:spacing w:before="480" w:after="240"/>
            <w:ind w:left="-720" w:right="-720"/>
            <w:jc w:val="center"/>
            <w:rPr>
              <w:rFonts w:ascii="Cambria" w:hAnsi="Cambria"/>
              <w:b/>
              <w:noProof/>
              <w:color w:val="1D5A85"/>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sdt>
            <w:sdtPr>
              <w:rPr>
                <w:rFonts w:ascii="Cambria" w:hAnsi="Cambria"/>
                <w:b/>
                <w:noProof/>
                <w:color w:val="1D5A85"/>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alias w:val="Title"/>
              <w:id w:val="617452910"/>
              <w:placeholder>
                <w:docPart w:val="47074FCFA8AB4F4F9DFA2961954E28D6"/>
              </w:placeholder>
              <w:dataBinding w:prefixMappings="xmlns:ns0='http://schemas.openxmlformats.org/package/2006/metadata/core-properties' xmlns:ns1='http://purl.org/dc/elements/1.1/'" w:xpath="/ns0:coreProperties[1]/ns1:title[1]" w:storeItemID="{6C3C8BC8-F283-45AE-878A-BAB7291924A1}"/>
              <w:text/>
            </w:sdtPr>
            <w:sdtContent>
              <w:r w:rsidR="008B45FF">
                <w:rPr>
                  <w:rFonts w:ascii="Cambria" w:hAnsi="Cambria"/>
                  <w:b/>
                  <w:noProof/>
                  <w:color w:val="1D5A85"/>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Tool Migration</w:t>
              </w:r>
            </w:sdtContent>
          </w:sdt>
        </w:p>
        <w:p w14:paraId="2707330F" w14:textId="77777777" w:rsidR="00CB04F8" w:rsidRDefault="00A90C80">
          <w:pPr>
            <w:spacing w:after="480"/>
            <w:ind w:left="-720" w:right="-720"/>
            <w:jc w:val="center"/>
            <w:rPr>
              <w:rFonts w:ascii="Cambria" w:eastAsiaTheme="majorEastAsia" w:hAnsi="Cambria" w:cstheme="majorBidi"/>
              <w:b/>
              <w:color w:val="528AD1"/>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sdt>
            <w:sdtPr>
              <w:rPr>
                <w:rFonts w:ascii="Cambria" w:eastAsiaTheme="majorEastAsia" w:hAnsi="Cambria" w:cstheme="majorBidi"/>
                <w:b/>
                <w:color w:val="528AD1"/>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alias w:val="Subtitle"/>
              <w:id w:val="617452911"/>
              <w:dataBinding w:prefixMappings="xmlns:ns0='http://schemas.openxmlformats.org/package/2006/metadata/core-properties' xmlns:ns1='http://purl.org/dc/elements/1.1/'" w:xpath="/ns0:coreProperties[1]/ns1:subject[1]" w:storeItemID="{6C3C8BC8-F283-45AE-878A-BAB7291924A1}"/>
              <w:text/>
            </w:sdtPr>
            <w:sdtContent>
              <w:proofErr w:type="spellStart"/>
              <w:r w:rsidR="008B45FF">
                <w:rPr>
                  <w:rFonts w:ascii="Cambria" w:eastAsiaTheme="majorEastAsia" w:hAnsi="Cambria" w:cstheme="majorBidi"/>
                  <w:b/>
                  <w:color w:val="528AD1"/>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Debian</w:t>
              </w:r>
              <w:proofErr w:type="spellEnd"/>
              <w:r w:rsidR="008B45FF">
                <w:rPr>
                  <w:rFonts w:ascii="Cambria" w:eastAsiaTheme="majorEastAsia" w:hAnsi="Cambria" w:cstheme="majorBidi"/>
                  <w:b/>
                  <w:color w:val="528AD1"/>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Wheezy</w:t>
              </w:r>
            </w:sdtContent>
          </w:sdt>
        </w:p>
        <w:p w14:paraId="3EB43E3C" w14:textId="04F958B3" w:rsidR="00EB70AB" w:rsidRDefault="00A90C80" w:rsidP="00EB70AB">
          <w:pPr>
            <w:spacing w:after="240"/>
            <w:ind w:left="-720" w:right="-720"/>
            <w:jc w:val="center"/>
            <w:rPr>
              <w:b/>
              <w:bCs/>
              <w:color w:val="223D5E"/>
            </w:rPr>
          </w:pPr>
          <w:sdt>
            <w:sdtPr>
              <w:rPr>
                <w:b/>
                <w:bCs/>
                <w:color w:val="223D5E"/>
              </w:rPr>
              <w:alias w:val="Author"/>
              <w:id w:val="617452912"/>
              <w:dataBinding w:prefixMappings="xmlns:ns0='http://schemas.openxmlformats.org/package/2006/metadata/core-properties' xmlns:ns1='http://purl.org/dc/elements/1.1/'" w:xpath="/ns0:coreProperties[1]/ns1:creator[1]" w:storeItemID="{6C3C8BC8-F283-45AE-878A-BAB7291924A1}"/>
              <w:text/>
            </w:sdtPr>
            <w:sdtContent>
              <w:r w:rsidR="00B63EF2">
                <w:rPr>
                  <w:b/>
                  <w:bCs/>
                  <w:color w:val="223D5E"/>
                </w:rPr>
                <w:t>Erich Huebner</w:t>
              </w:r>
            </w:sdtContent>
          </w:sdt>
        </w:p>
        <w:p w14:paraId="5A3E7F18" w14:textId="6ED8652C" w:rsidR="00CB04F8" w:rsidRDefault="00EB70AB">
          <w:pPr>
            <w:spacing w:after="240"/>
            <w:ind w:left="-720" w:right="-720"/>
            <w:jc w:val="center"/>
            <w:rPr>
              <w:b/>
              <w:bCs/>
              <w:color w:val="223D5E"/>
            </w:rPr>
          </w:pPr>
          <w:proofErr w:type="gramStart"/>
          <w:r>
            <w:rPr>
              <w:b/>
              <w:bCs/>
              <w:color w:val="223D5E"/>
            </w:rPr>
            <w:t>hubzero.org</w:t>
          </w:r>
          <w:proofErr w:type="gramEnd"/>
        </w:p>
        <w:p w14:paraId="30F5B0BE" w14:textId="6CCC88B1" w:rsidR="00EB70AB" w:rsidRDefault="00EB70AB">
          <w:pPr>
            <w:spacing w:after="240"/>
            <w:ind w:left="-720" w:right="-720"/>
            <w:jc w:val="center"/>
            <w:rPr>
              <w:b/>
              <w:bCs/>
              <w:color w:val="223D5E"/>
            </w:rPr>
          </w:pPr>
          <w:r>
            <w:rPr>
              <w:b/>
              <w:bCs/>
              <w:color w:val="223D5E"/>
            </w:rPr>
            <w:t>March 2013</w:t>
          </w:r>
        </w:p>
        <w:p w14:paraId="09FCA2EE" w14:textId="75C7CC64" w:rsidR="00EB70AB" w:rsidRDefault="00EB70AB">
          <w:pPr>
            <w:rPr>
              <w:rFonts w:eastAsiaTheme="majorEastAsia"/>
            </w:rPr>
          </w:pPr>
        </w:p>
        <w:p w14:paraId="22B3CB6A" w14:textId="77777777" w:rsidR="00CB04F8" w:rsidRDefault="00CB04F8">
          <w:bookmarkStart w:id="0" w:name="_GoBack"/>
          <w:bookmarkEnd w:id="0"/>
          <w:r>
            <w:br w:type="page"/>
          </w:r>
        </w:p>
      </w:sdtContent>
    </w:sdt>
    <w:p w14:paraId="32A4524D" w14:textId="64F611F0" w:rsidR="008C200C" w:rsidRDefault="008C200C" w:rsidP="00BA24FD">
      <w:pPr>
        <w:pStyle w:val="Heading1"/>
      </w:pPr>
      <w:r>
        <w:lastRenderedPageBreak/>
        <w:t>1.  Requirements</w:t>
      </w:r>
    </w:p>
    <w:p w14:paraId="23343F01" w14:textId="77777777" w:rsidR="00706CC8" w:rsidRDefault="00706CC8" w:rsidP="008C200C"/>
    <w:p w14:paraId="5ACF35DC" w14:textId="6AF1E539" w:rsidR="008C200C" w:rsidRDefault="00804A8F" w:rsidP="008C200C">
      <w:r>
        <w:tab/>
        <w:t xml:space="preserve">[__]  </w:t>
      </w:r>
      <w:proofErr w:type="gramStart"/>
      <w:r>
        <w:t xml:space="preserve">A </w:t>
      </w:r>
      <w:hyperlink r:id="rId10" w:history="1">
        <w:r w:rsidRPr="00804A8F">
          <w:rPr>
            <w:rStyle w:val="Hyperlink"/>
          </w:rPr>
          <w:t>VHUB.org</w:t>
        </w:r>
      </w:hyperlink>
      <w:r>
        <w:t xml:space="preserve"> account.</w:t>
      </w:r>
      <w:proofErr w:type="gramEnd"/>
    </w:p>
    <w:p w14:paraId="181AECC4" w14:textId="147D80F7" w:rsidR="00804A8F" w:rsidRDefault="00804A8F" w:rsidP="00804A8F">
      <w:pPr>
        <w:ind w:left="720"/>
      </w:pPr>
      <w:r>
        <w:t xml:space="preserve">[__]  </w:t>
      </w:r>
      <w:proofErr w:type="gramStart"/>
      <w:r>
        <w:t>Access to the tool that is to be updated.</w:t>
      </w:r>
      <w:proofErr w:type="gramEnd"/>
    </w:p>
    <w:p w14:paraId="28E5BDE4" w14:textId="303C84DE" w:rsidR="00804A8F" w:rsidRDefault="00804A8F" w:rsidP="00804A8F">
      <w:pPr>
        <w:ind w:left="720" w:firstLine="720"/>
      </w:pPr>
      <w:r>
        <w:t>(</w:t>
      </w:r>
      <w:proofErr w:type="gramStart"/>
      <w:r>
        <w:t>added</w:t>
      </w:r>
      <w:proofErr w:type="gramEnd"/>
      <w:r>
        <w:t xml:space="preserve"> as a developer, hub admins added to the “apps” group).</w:t>
      </w:r>
    </w:p>
    <w:p w14:paraId="2661C515" w14:textId="0FD2878E" w:rsidR="00706CC8" w:rsidRDefault="00804A8F" w:rsidP="008C200C">
      <w:r>
        <w:tab/>
        <w:t xml:space="preserve">[__]  </w:t>
      </w:r>
      <w:proofErr w:type="gramStart"/>
      <w:r>
        <w:t>Basic knowledge of the “nano” text editor.</w:t>
      </w:r>
      <w:proofErr w:type="gramEnd"/>
      <w:r>
        <w:t xml:space="preserve">  </w:t>
      </w:r>
      <w:hyperlink r:id="rId11" w:history="1">
        <w:r w:rsidRPr="00804A8F">
          <w:rPr>
            <w:rStyle w:val="Hyperlink"/>
          </w:rPr>
          <w:t>Nano Manual</w:t>
        </w:r>
      </w:hyperlink>
    </w:p>
    <w:p w14:paraId="2279A0AA" w14:textId="77777777" w:rsidR="00706CC8" w:rsidRDefault="00706CC8" w:rsidP="008C200C"/>
    <w:p w14:paraId="2F156E34" w14:textId="77777777" w:rsidR="00706CC8" w:rsidRDefault="00706CC8" w:rsidP="008C200C"/>
    <w:p w14:paraId="6F0DFCFD" w14:textId="4F1B0658" w:rsidR="00BA24FD" w:rsidRDefault="008C200C" w:rsidP="00BA24FD">
      <w:pPr>
        <w:pStyle w:val="Heading1"/>
      </w:pPr>
      <w:r>
        <w:t xml:space="preserve">2.  </w:t>
      </w:r>
      <w:r w:rsidR="00BA24FD">
        <w:t>Setting up</w:t>
      </w:r>
    </w:p>
    <w:p w14:paraId="332F86EA" w14:textId="77777777" w:rsidR="00BA24FD" w:rsidRPr="00BA24FD" w:rsidRDefault="00BA24FD" w:rsidP="00BA24FD"/>
    <w:p w14:paraId="1E6A14A7" w14:textId="0AF02F74" w:rsidR="00BA24FD" w:rsidRDefault="00BA24FD" w:rsidP="008C200C">
      <w:r>
        <w:t xml:space="preserve">Open a new tab to </w:t>
      </w:r>
      <w:r w:rsidR="008C200C">
        <w:t>http://</w:t>
      </w:r>
      <w:r>
        <w:t>stage.vhub.org/myhub and open a new workspace.</w:t>
      </w:r>
    </w:p>
    <w:p w14:paraId="1AA70CA8" w14:textId="77777777" w:rsidR="00706CC8" w:rsidRDefault="00706CC8" w:rsidP="008C200C"/>
    <w:p w14:paraId="2B10E1DE" w14:textId="77777777" w:rsidR="00B63EF2" w:rsidRDefault="00B63EF2" w:rsidP="00B63EF2"/>
    <w:p w14:paraId="3C973D6A" w14:textId="28C05EC9" w:rsidR="00B63EF2" w:rsidRDefault="001B7479" w:rsidP="00B63EF2">
      <w:r>
        <w:rPr>
          <w:noProof/>
        </w:rPr>
        <w:drawing>
          <wp:inline distT="0" distB="0" distL="0" distR="0" wp14:anchorId="73C315F8" wp14:editId="78836EEB">
            <wp:extent cx="5946987" cy="3206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21 01.12.24 pm.jpg"/>
                    <pic:cNvPicPr/>
                  </pic:nvPicPr>
                  <pic:blipFill>
                    <a:blip r:embed="rId12">
                      <a:extLst>
                        <a:ext uri="{28A0092B-C50C-407E-A947-70E740481C1C}">
                          <a14:useLocalDpi xmlns:a14="http://schemas.microsoft.com/office/drawing/2010/main" val="0"/>
                        </a:ext>
                      </a:extLst>
                    </a:blip>
                    <a:stretch>
                      <a:fillRect/>
                    </a:stretch>
                  </pic:blipFill>
                  <pic:spPr>
                    <a:xfrm>
                      <a:off x="0" y="0"/>
                      <a:ext cx="5948165" cy="3206750"/>
                    </a:xfrm>
                    <a:prstGeom prst="rect">
                      <a:avLst/>
                    </a:prstGeom>
                  </pic:spPr>
                </pic:pic>
              </a:graphicData>
            </a:graphic>
          </wp:inline>
        </w:drawing>
      </w:r>
    </w:p>
    <w:p w14:paraId="0178087A" w14:textId="77777777" w:rsidR="00086003" w:rsidRDefault="00086003" w:rsidP="001B7479"/>
    <w:p w14:paraId="159D5A1B" w14:textId="77777777" w:rsidR="00706CC8" w:rsidRDefault="00706CC8" w:rsidP="001B7479"/>
    <w:p w14:paraId="509685D0" w14:textId="77777777" w:rsidR="00706CC8" w:rsidRDefault="00706CC8" w:rsidP="001B7479"/>
    <w:p w14:paraId="39986BC2" w14:textId="77777777" w:rsidR="00706CC8" w:rsidRDefault="00706CC8" w:rsidP="001B7479"/>
    <w:p w14:paraId="276ABA3C" w14:textId="77777777" w:rsidR="00706CC8" w:rsidRDefault="00706CC8" w:rsidP="001B7479"/>
    <w:p w14:paraId="44775195" w14:textId="77777777" w:rsidR="00706CC8" w:rsidRDefault="00706CC8" w:rsidP="001B7479"/>
    <w:p w14:paraId="3081AD67" w14:textId="77777777" w:rsidR="00706CC8" w:rsidRDefault="00706CC8" w:rsidP="001B7479"/>
    <w:p w14:paraId="79E60DF3" w14:textId="77777777" w:rsidR="00706CC8" w:rsidRDefault="00706CC8" w:rsidP="001B7479"/>
    <w:p w14:paraId="09B212B3" w14:textId="77777777" w:rsidR="00706CC8" w:rsidRDefault="00706CC8" w:rsidP="001B7479"/>
    <w:p w14:paraId="4C032AFB" w14:textId="6A1CC1D1" w:rsidR="00862BF7" w:rsidRDefault="008C200C" w:rsidP="00862BF7">
      <w:pPr>
        <w:pStyle w:val="Heading1"/>
      </w:pPr>
      <w:r>
        <w:t xml:space="preserve">3.  </w:t>
      </w:r>
      <w:r w:rsidR="00EB70AB">
        <w:t>Checking out</w:t>
      </w:r>
      <w:r w:rsidR="00862BF7">
        <w:t xml:space="preserve"> the </w:t>
      </w:r>
      <w:r w:rsidR="00EB70AB">
        <w:t xml:space="preserve">latest </w:t>
      </w:r>
      <w:r w:rsidR="00862BF7">
        <w:t>code</w:t>
      </w:r>
    </w:p>
    <w:p w14:paraId="3094C5B0" w14:textId="77777777" w:rsidR="00862BF7" w:rsidRDefault="00862BF7" w:rsidP="001B7479"/>
    <w:p w14:paraId="59460494" w14:textId="22045345" w:rsidR="00BC6336" w:rsidRDefault="00582485" w:rsidP="00582485">
      <w:pPr>
        <w:widowControl w:val="0"/>
        <w:autoSpaceDE w:val="0"/>
        <w:autoSpaceDN w:val="0"/>
        <w:adjustRightInd w:val="0"/>
      </w:pPr>
      <w:r w:rsidRPr="00582485">
        <w:rPr>
          <w:rFonts w:cs="Consolas"/>
        </w:rPr>
        <w:t>In your workspace, create a d</w:t>
      </w:r>
      <w:r>
        <w:rPr>
          <w:rFonts w:cs="Consolas"/>
        </w:rPr>
        <w:t xml:space="preserve">irectory called “scratch”. This </w:t>
      </w:r>
      <w:r w:rsidRPr="00582485">
        <w:rPr>
          <w:rFonts w:cs="Consolas"/>
        </w:rPr>
        <w:t>directory will hold a local copy of the tool's subversion source code</w:t>
      </w:r>
      <w:r>
        <w:rPr>
          <w:rFonts w:cs="Consolas"/>
        </w:rPr>
        <w:t xml:space="preserve"> </w:t>
      </w:r>
      <w:r w:rsidRPr="00582485">
        <w:rPr>
          <w:rFonts w:cs="Consolas"/>
        </w:rPr>
        <w:t>repository where the new changes will be applied. Check out the tool's</w:t>
      </w:r>
      <w:r>
        <w:rPr>
          <w:rFonts w:cs="Consolas"/>
        </w:rPr>
        <w:t xml:space="preserve"> </w:t>
      </w:r>
      <w:r w:rsidRPr="00582485">
        <w:rPr>
          <w:rFonts w:cs="Consolas"/>
        </w:rPr>
        <w:t>source code.</w:t>
      </w:r>
      <w:r w:rsidRPr="00582485">
        <w:t xml:space="preserve"> </w:t>
      </w:r>
      <w:r w:rsidR="005F75CC" w:rsidRPr="00582485">
        <w:t xml:space="preserve">The tool code </w:t>
      </w:r>
      <w:r w:rsidR="00CB6FA9" w:rsidRPr="00582485">
        <w:t>source</w:t>
      </w:r>
      <w:r w:rsidR="005F75CC" w:rsidRPr="00582485">
        <w:t xml:space="preserve"> is no</w:t>
      </w:r>
      <w:r>
        <w:t xml:space="preserve">w </w:t>
      </w:r>
      <w:r w:rsidR="00CB6FA9" w:rsidRPr="00582485">
        <w:t xml:space="preserve">replicated in your scratch </w:t>
      </w:r>
      <w:r>
        <w:t>directory</w:t>
      </w:r>
      <w:r w:rsidR="00BC6336" w:rsidRPr="00582485">
        <w:t>.</w:t>
      </w:r>
    </w:p>
    <w:p w14:paraId="64318F90" w14:textId="77777777" w:rsidR="00706CC8" w:rsidRPr="00582485" w:rsidRDefault="00706CC8" w:rsidP="00582485">
      <w:pPr>
        <w:widowControl w:val="0"/>
        <w:autoSpaceDE w:val="0"/>
        <w:autoSpaceDN w:val="0"/>
        <w:adjustRightInd w:val="0"/>
      </w:pPr>
    </w:p>
    <w:p w14:paraId="70BD64FE" w14:textId="4E12AE4F" w:rsidR="00BC6336" w:rsidRDefault="00BC6336" w:rsidP="00BC6336"/>
    <w:p w14:paraId="1B9591FD" w14:textId="746D5C64" w:rsidR="00862BF7" w:rsidRDefault="00862BF7" w:rsidP="00BC6336">
      <w:r>
        <w:rPr>
          <w:noProof/>
        </w:rPr>
        <mc:AlternateContent>
          <mc:Choice Requires="wps">
            <w:drawing>
              <wp:inline distT="0" distB="0" distL="0" distR="0" wp14:anchorId="53948489" wp14:editId="4DC1E970">
                <wp:extent cx="5372100" cy="914400"/>
                <wp:effectExtent l="0" t="0" r="38100" b="25400"/>
                <wp:docPr id="9" name="Text Box 9"/>
                <wp:cNvGraphicFramePr/>
                <a:graphic xmlns:a="http://schemas.openxmlformats.org/drawingml/2006/main">
                  <a:graphicData uri="http://schemas.microsoft.com/office/word/2010/wordprocessingShape">
                    <wps:wsp>
                      <wps:cNvSpPr txBox="1"/>
                      <wps:spPr>
                        <a:xfrm>
                          <a:off x="0" y="0"/>
                          <a:ext cx="5372100" cy="9144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37EAB9" w14:textId="00C4BBD4" w:rsidR="00DE6858" w:rsidRDefault="00DE6858">
                            <w:r>
                              <w:t xml:space="preserve">1  $ </w:t>
                            </w:r>
                            <w:proofErr w:type="spellStart"/>
                            <w:r>
                              <w:t>mkdir</w:t>
                            </w:r>
                            <w:proofErr w:type="spellEnd"/>
                            <w:r>
                              <w:t xml:space="preserve"> scratch</w:t>
                            </w:r>
                          </w:p>
                          <w:p w14:paraId="713170D6" w14:textId="16665ECD" w:rsidR="00DE6858" w:rsidRDefault="00DE6858">
                            <w:r>
                              <w:t>2  $ cd scratch</w:t>
                            </w:r>
                          </w:p>
                          <w:p w14:paraId="1AB6D151" w14:textId="0750E3C7" w:rsidR="00DE6858" w:rsidRDefault="00DE6858">
                            <w:r>
                              <w:t xml:space="preserve">3  $ </w:t>
                            </w:r>
                            <w:proofErr w:type="spellStart"/>
                            <w:r>
                              <w:t>svn</w:t>
                            </w:r>
                            <w:proofErr w:type="spellEnd"/>
                            <w:r>
                              <w:t xml:space="preserve"> checkout </w:t>
                            </w:r>
                            <w:hyperlink r:id="rId13" w:history="1">
                              <w:r w:rsidRPr="000B24BD">
                                <w:rPr>
                                  <w:rStyle w:val="Hyperlink"/>
                                </w:rPr>
                                <w:t>https://vhub.org/tools/”toolname”/svn/trunk</w:t>
                              </w:r>
                            </w:hyperlink>
                            <w:r>
                              <w:t xml:space="preserve"> “</w:t>
                            </w:r>
                            <w:proofErr w:type="spellStart"/>
                            <w:r>
                              <w:t>toolname</w:t>
                            </w:r>
                            <w:proofErr w:type="spellEnd"/>
                            <w:r>
                              <w:t>”</w:t>
                            </w:r>
                          </w:p>
                          <w:p w14:paraId="41E602EC" w14:textId="678C899F" w:rsidR="00DE6858" w:rsidRDefault="00DE6858">
                            <w:r>
                              <w:t>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Text Box 9" o:spid="_x0000_s1026" type="#_x0000_t202" style="width:423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" filled="f" strokecolor="black [3213]">
                <v:textbox>
                  <w:txbxContent>
                    <w:p w14:paraId="6C37EAB9" w14:textId="00C4BBD4" w:rsidR="00ED2355" w:rsidRDefault="00ED2355">
                      <w:r>
                        <w:t xml:space="preserve">1  $ </w:t>
                      </w:r>
                      <w:proofErr w:type="spellStart"/>
                      <w:r>
                        <w:t>mkdir</w:t>
                      </w:r>
                      <w:proofErr w:type="spellEnd"/>
                      <w:r>
                        <w:t xml:space="preserve"> scratch</w:t>
                      </w:r>
                    </w:p>
                    <w:p w14:paraId="713170D6" w14:textId="16665ECD" w:rsidR="00ED2355" w:rsidRDefault="00ED2355">
                      <w:r>
                        <w:t>2  $ cd scratch</w:t>
                      </w:r>
                    </w:p>
                    <w:p w14:paraId="1AB6D151" w14:textId="0750E3C7" w:rsidR="00ED2355" w:rsidRDefault="00ED2355">
                      <w:r>
                        <w:t xml:space="preserve">3  $ </w:t>
                      </w:r>
                      <w:proofErr w:type="spellStart"/>
                      <w:r>
                        <w:t>svn</w:t>
                      </w:r>
                      <w:proofErr w:type="spellEnd"/>
                      <w:r>
                        <w:t xml:space="preserve"> checkout </w:t>
                      </w:r>
                      <w:hyperlink r:id="rId14" w:history="1">
                        <w:r w:rsidRPr="000B24BD">
                          <w:rPr>
                            <w:rStyle w:val="Hyperlink"/>
                          </w:rPr>
                          <w:t>https://vhub.org/tools/”toolname”/svn/trunk</w:t>
                        </w:r>
                      </w:hyperlink>
                      <w:r>
                        <w:t xml:space="preserve"> “</w:t>
                      </w:r>
                      <w:proofErr w:type="spellStart"/>
                      <w:r>
                        <w:t>toolname</w:t>
                      </w:r>
                      <w:proofErr w:type="spellEnd"/>
                      <w:r>
                        <w:t>”</w:t>
                      </w:r>
                    </w:p>
                    <w:p w14:paraId="41E602EC" w14:textId="678C899F" w:rsidR="00ED2355" w:rsidRDefault="00ED2355">
                      <w:r>
                        <w:t>4  $</w:t>
                      </w:r>
                    </w:p>
                  </w:txbxContent>
                </v:textbox>
                <w10:anchorlock/>
              </v:shape>
            </w:pict>
          </mc:Fallback>
        </mc:AlternateContent>
      </w:r>
    </w:p>
    <w:p w14:paraId="45CC6CAB" w14:textId="77777777" w:rsidR="00862BF7" w:rsidRDefault="00862BF7" w:rsidP="00BC6336"/>
    <w:p w14:paraId="3A087306" w14:textId="77777777" w:rsidR="00862BF7" w:rsidRDefault="00862BF7" w:rsidP="00BC6336"/>
    <w:p w14:paraId="017B01D3" w14:textId="4809FDC0" w:rsidR="00BC6336" w:rsidRDefault="00BC6336" w:rsidP="00BC6336">
      <w:r>
        <w:rPr>
          <w:noProof/>
        </w:rPr>
        <w:drawing>
          <wp:inline distT="0" distB="0" distL="0" distR="0" wp14:anchorId="42588A2A" wp14:editId="1850664C">
            <wp:extent cx="5486400" cy="31106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21 01.26.57 pm.jpg"/>
                    <pic:cNvPicPr/>
                  </pic:nvPicPr>
                  <pic:blipFill>
                    <a:blip r:embed="rId15">
                      <a:extLst>
                        <a:ext uri="{28A0092B-C50C-407E-A947-70E740481C1C}">
                          <a14:useLocalDpi xmlns:a14="http://schemas.microsoft.com/office/drawing/2010/main" val="0"/>
                        </a:ext>
                      </a:extLst>
                    </a:blip>
                    <a:stretch>
                      <a:fillRect/>
                    </a:stretch>
                  </pic:blipFill>
                  <pic:spPr>
                    <a:xfrm>
                      <a:off x="0" y="0"/>
                      <a:ext cx="5486767" cy="3110865"/>
                    </a:xfrm>
                    <a:prstGeom prst="rect">
                      <a:avLst/>
                    </a:prstGeom>
                  </pic:spPr>
                </pic:pic>
              </a:graphicData>
            </a:graphic>
          </wp:inline>
        </w:drawing>
      </w:r>
    </w:p>
    <w:p w14:paraId="69DB5575" w14:textId="77777777" w:rsidR="00B63EF2" w:rsidRDefault="00B63EF2" w:rsidP="00BC6336"/>
    <w:p w14:paraId="7813811C" w14:textId="6A524CE7" w:rsidR="00CB6FA9" w:rsidRPr="00582485" w:rsidRDefault="00582485" w:rsidP="00582485">
      <w:pPr>
        <w:widowControl w:val="0"/>
        <w:autoSpaceDE w:val="0"/>
        <w:autoSpaceDN w:val="0"/>
        <w:adjustRightInd w:val="0"/>
      </w:pPr>
      <w:r w:rsidRPr="00582485">
        <w:rPr>
          <w:rFonts w:cs="Consolas"/>
        </w:rPr>
        <w:t>The example above shows the steps necessa</w:t>
      </w:r>
      <w:r>
        <w:rPr>
          <w:rFonts w:cs="Consolas"/>
        </w:rPr>
        <w:t xml:space="preserve">ry to check out a local copy of </w:t>
      </w:r>
      <w:r w:rsidRPr="00582485">
        <w:rPr>
          <w:rFonts w:cs="Consolas"/>
        </w:rPr>
        <w:t>a tool's source code repository. In line 1, the scratch directory is</w:t>
      </w:r>
      <w:r>
        <w:rPr>
          <w:rFonts w:cs="Consolas"/>
        </w:rPr>
        <w:t xml:space="preserve"> </w:t>
      </w:r>
      <w:r w:rsidRPr="00582485">
        <w:rPr>
          <w:rFonts w:cs="Consolas"/>
        </w:rPr>
        <w:t>created. The scratch directory gives us a clean area to work while</w:t>
      </w:r>
      <w:r>
        <w:rPr>
          <w:rFonts w:cs="Consolas"/>
        </w:rPr>
        <w:t xml:space="preserve"> </w:t>
      </w:r>
      <w:r w:rsidRPr="00582485">
        <w:rPr>
          <w:rFonts w:cs="Consolas"/>
        </w:rPr>
        <w:t>updating the tool. Next, we enter the scratch directory in line 2.</w:t>
      </w:r>
      <w:r>
        <w:rPr>
          <w:rFonts w:cs="Consolas"/>
        </w:rPr>
        <w:t xml:space="preserve">  </w:t>
      </w:r>
      <w:r w:rsidRPr="00582485">
        <w:rPr>
          <w:rFonts w:cs="Consolas"/>
        </w:rPr>
        <w:t>Lastly, the "</w:t>
      </w:r>
      <w:proofErr w:type="spellStart"/>
      <w:r w:rsidRPr="00582485">
        <w:rPr>
          <w:rFonts w:cs="Consolas"/>
        </w:rPr>
        <w:t>svn</w:t>
      </w:r>
      <w:proofErr w:type="spellEnd"/>
      <w:r w:rsidRPr="00582485">
        <w:rPr>
          <w:rFonts w:cs="Consolas"/>
        </w:rPr>
        <w:t xml:space="preserve"> checkout" command is used, in line 3, to retrieve a</w:t>
      </w:r>
      <w:r>
        <w:rPr>
          <w:rFonts w:cs="Consolas"/>
        </w:rPr>
        <w:t xml:space="preserve"> </w:t>
      </w:r>
      <w:r w:rsidRPr="00582485">
        <w:rPr>
          <w:rFonts w:cs="Consolas"/>
        </w:rPr>
        <w:t>local copy of the tool's source code repository. While checking out the</w:t>
      </w:r>
      <w:r>
        <w:rPr>
          <w:rFonts w:cs="Consolas"/>
        </w:rPr>
        <w:t xml:space="preserve"> </w:t>
      </w:r>
      <w:r w:rsidRPr="00582485">
        <w:rPr>
          <w:rFonts w:cs="Consolas"/>
        </w:rPr>
        <w:t>repository, the developer may be prompted for their username and</w:t>
      </w:r>
      <w:r>
        <w:rPr>
          <w:rFonts w:cs="Consolas"/>
        </w:rPr>
        <w:t xml:space="preserve"> </w:t>
      </w:r>
      <w:r w:rsidRPr="00582485">
        <w:rPr>
          <w:rFonts w:cs="Consolas"/>
        </w:rPr>
        <w:t xml:space="preserve">password. The </w:t>
      </w:r>
      <w:hyperlink r:id="rId16" w:history="1">
        <w:r w:rsidRPr="00582485">
          <w:rPr>
            <w:rFonts w:cs="Consolas"/>
            <w:color w:val="0000E9"/>
            <w:u w:val="single" w:color="0000E9"/>
          </w:rPr>
          <w:t>https://vhub.org</w:t>
        </w:r>
      </w:hyperlink>
      <w:r w:rsidRPr="00582485">
        <w:rPr>
          <w:rFonts w:cs="Consolas"/>
        </w:rPr>
        <w:t xml:space="preserve"> username and password should be used.</w:t>
      </w:r>
      <w:r>
        <w:rPr>
          <w:rFonts w:cs="Consolas"/>
        </w:rPr>
        <w:t xml:space="preserve">  </w:t>
      </w:r>
      <w:r w:rsidRPr="00582485">
        <w:rPr>
          <w:rFonts w:cs="Consolas"/>
        </w:rPr>
        <w:t>Note that the command in line 3 is checking out the tool's repository</w:t>
      </w:r>
      <w:r>
        <w:rPr>
          <w:rFonts w:cs="Consolas"/>
        </w:rPr>
        <w:t xml:space="preserve"> </w:t>
      </w:r>
      <w:r w:rsidRPr="00582485">
        <w:rPr>
          <w:rFonts w:cs="Consolas"/>
        </w:rPr>
        <w:t xml:space="preserve">from </w:t>
      </w:r>
      <w:hyperlink r:id="rId17" w:history="1">
        <w:r w:rsidRPr="00582485">
          <w:rPr>
            <w:rFonts w:cs="Consolas"/>
            <w:color w:val="0000E9"/>
            <w:u w:val="single" w:color="0000E9"/>
          </w:rPr>
          <w:t>https://vhub.org</w:t>
        </w:r>
      </w:hyperlink>
      <w:r w:rsidRPr="00582485">
        <w:rPr>
          <w:rFonts w:cs="Consolas"/>
        </w:rPr>
        <w:t xml:space="preserve"> instead of </w:t>
      </w:r>
      <w:hyperlink r:id="rId18" w:history="1">
        <w:r w:rsidRPr="00582485">
          <w:rPr>
            <w:rFonts w:cs="Consolas"/>
            <w:color w:val="0000E9"/>
            <w:u w:val="single" w:color="0000E9"/>
          </w:rPr>
          <w:t>https://stage.vhub.org</w:t>
        </w:r>
      </w:hyperlink>
      <w:r w:rsidRPr="00582485">
        <w:rPr>
          <w:rFonts w:cs="Consolas"/>
        </w:rPr>
        <w:t xml:space="preserve">. </w:t>
      </w:r>
      <w:proofErr w:type="spellStart"/>
      <w:r w:rsidRPr="00582485">
        <w:rPr>
          <w:rFonts w:cs="Consolas"/>
        </w:rPr>
        <w:t>Contribtool</w:t>
      </w:r>
      <w:proofErr w:type="spellEnd"/>
      <w:r w:rsidRPr="00582485">
        <w:rPr>
          <w:rFonts w:cs="Consolas"/>
        </w:rPr>
        <w:t xml:space="preserve"> on</w:t>
      </w:r>
      <w:r>
        <w:rPr>
          <w:rFonts w:cs="Consolas"/>
        </w:rPr>
        <w:t xml:space="preserve"> </w:t>
      </w:r>
      <w:hyperlink r:id="rId19" w:history="1">
        <w:r w:rsidRPr="00582485">
          <w:rPr>
            <w:rFonts w:cs="Consolas"/>
            <w:color w:val="0000E9"/>
            <w:u w:val="single" w:color="0000E9"/>
          </w:rPr>
          <w:t>https://stage.vhub.org</w:t>
        </w:r>
      </w:hyperlink>
      <w:r w:rsidRPr="00582485">
        <w:rPr>
          <w:rFonts w:cs="Consolas"/>
        </w:rPr>
        <w:t xml:space="preserve"> is setup to work with tool source code</w:t>
      </w:r>
      <w:r>
        <w:rPr>
          <w:rFonts w:cs="Consolas"/>
        </w:rPr>
        <w:t xml:space="preserve"> </w:t>
      </w:r>
      <w:r w:rsidRPr="00582485">
        <w:rPr>
          <w:rFonts w:cs="Consolas"/>
        </w:rPr>
        <w:t xml:space="preserve">repositories from </w:t>
      </w:r>
      <w:hyperlink r:id="rId20" w:history="1">
        <w:r w:rsidRPr="00582485">
          <w:rPr>
            <w:rFonts w:cs="Consolas"/>
            <w:color w:val="0000E9"/>
            <w:u w:val="single" w:color="0000E9"/>
          </w:rPr>
          <w:t>https://vhub.org</w:t>
        </w:r>
      </w:hyperlink>
      <w:r w:rsidRPr="00582485">
        <w:rPr>
          <w:rFonts w:cs="Consolas"/>
        </w:rPr>
        <w:t>. All source code changes should be</w:t>
      </w:r>
      <w:r>
        <w:rPr>
          <w:rFonts w:cs="Consolas"/>
        </w:rPr>
        <w:t xml:space="preserve"> </w:t>
      </w:r>
      <w:r w:rsidRPr="00582485">
        <w:rPr>
          <w:rFonts w:cs="Consolas"/>
        </w:rPr>
        <w:t xml:space="preserve">committed to the </w:t>
      </w:r>
      <w:hyperlink r:id="rId21" w:history="1">
        <w:r w:rsidRPr="00582485">
          <w:rPr>
            <w:rFonts w:cs="Consolas"/>
            <w:color w:val="0000E9"/>
            <w:u w:val="single" w:color="0000E9"/>
          </w:rPr>
          <w:t>https://vhub.org</w:t>
        </w:r>
      </w:hyperlink>
      <w:r w:rsidRPr="00582485">
        <w:rPr>
          <w:rFonts w:cs="Consolas"/>
        </w:rPr>
        <w:t xml:space="preserve"> repositories.</w:t>
      </w:r>
    </w:p>
    <w:p w14:paraId="1F4CFCA5" w14:textId="77777777" w:rsidR="00CB6FA9" w:rsidRDefault="00CB6FA9" w:rsidP="00BC6336"/>
    <w:p w14:paraId="08919FAE" w14:textId="15C73518" w:rsidR="00CB6FA9" w:rsidRDefault="008C200C" w:rsidP="00CB6FA9">
      <w:pPr>
        <w:pStyle w:val="Heading1"/>
      </w:pPr>
      <w:r>
        <w:t xml:space="preserve">4.  </w:t>
      </w:r>
      <w:r w:rsidR="00CB6FA9">
        <w:t>Editing the invoke script</w:t>
      </w:r>
    </w:p>
    <w:p w14:paraId="55A77A1A" w14:textId="77777777" w:rsidR="00CB6FA9" w:rsidRDefault="00CB6FA9" w:rsidP="00CB6FA9"/>
    <w:p w14:paraId="773A39B8" w14:textId="77777777" w:rsidR="00ED2355" w:rsidRPr="00CB6FA9" w:rsidRDefault="00ED2355" w:rsidP="00CB6FA9"/>
    <w:p w14:paraId="703DE140" w14:textId="2991E567" w:rsidR="00CB38A4" w:rsidRDefault="00CB6FA9" w:rsidP="008C200C">
      <w:r>
        <w:t xml:space="preserve">The invoke script must now call </w:t>
      </w:r>
      <w:r w:rsidR="00CF6B73">
        <w:t xml:space="preserve">the </w:t>
      </w:r>
      <w:r>
        <w:t>“invoke_app”</w:t>
      </w:r>
      <w:r w:rsidR="00CF6B73">
        <w:t xml:space="preserve"> script.</w:t>
      </w:r>
      <w:r w:rsidR="007B5DAE">
        <w:t xml:space="preserve">  We don’t </w:t>
      </w:r>
      <w:proofErr w:type="spellStart"/>
      <w:r w:rsidR="007B5DAE">
        <w:t>antipiate</w:t>
      </w:r>
      <w:proofErr w:type="spellEnd"/>
      <w:r w:rsidR="007B5DAE">
        <w:t xml:space="preserve"> that this will change </w:t>
      </w:r>
      <w:proofErr w:type="gramStart"/>
      <w:r w:rsidR="007B5DAE">
        <w:t>going  forward</w:t>
      </w:r>
      <w:proofErr w:type="gramEnd"/>
      <w:r w:rsidR="007B5DAE">
        <w:t xml:space="preserve">.  </w:t>
      </w:r>
    </w:p>
    <w:p w14:paraId="591CD317" w14:textId="77777777" w:rsidR="007B5DAE" w:rsidRDefault="007B5DAE" w:rsidP="008C200C"/>
    <w:p w14:paraId="1BA78C62" w14:textId="77777777" w:rsidR="00CB38A4" w:rsidRDefault="00CB38A4" w:rsidP="00CB38A4"/>
    <w:p w14:paraId="251D507B" w14:textId="6AD2B411" w:rsidR="00CB6FA9" w:rsidRDefault="00CB6FA9" w:rsidP="00CB38A4">
      <w:r>
        <w:rPr>
          <w:noProof/>
        </w:rPr>
        <mc:AlternateContent>
          <mc:Choice Requires="wps">
            <w:drawing>
              <wp:inline distT="0" distB="0" distL="0" distR="0" wp14:anchorId="62842933" wp14:editId="032D7128">
                <wp:extent cx="5372100" cy="914400"/>
                <wp:effectExtent l="0" t="0" r="38100" b="25400"/>
                <wp:docPr id="11" name="Text Box 11"/>
                <wp:cNvGraphicFramePr/>
                <a:graphic xmlns:a="http://schemas.openxmlformats.org/drawingml/2006/main">
                  <a:graphicData uri="http://schemas.microsoft.com/office/word/2010/wordprocessingShape">
                    <wps:wsp>
                      <wps:cNvSpPr txBox="1"/>
                      <wps:spPr>
                        <a:xfrm>
                          <a:off x="0" y="0"/>
                          <a:ext cx="5372100" cy="9144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764AE2" w14:textId="721D81A5" w:rsidR="00DE6858" w:rsidRDefault="00DE6858" w:rsidP="00CB6FA9">
                            <w:r>
                              <w:t>5  $ cd ”</w:t>
                            </w:r>
                            <w:proofErr w:type="spellStart"/>
                            <w:r>
                              <w:t>toolname</w:t>
                            </w:r>
                            <w:proofErr w:type="spellEnd"/>
                            <w:r>
                              <w:t>”/middleware</w:t>
                            </w:r>
                          </w:p>
                          <w:p w14:paraId="7A23A1E1" w14:textId="30B084DD" w:rsidR="00DE6858" w:rsidRDefault="00DE6858" w:rsidP="00CB6FA9">
                            <w:r>
                              <w:t>6  $ nano invoke</w:t>
                            </w:r>
                          </w:p>
                          <w:p w14:paraId="44063684" w14:textId="6954715D" w:rsidR="00DE6858" w:rsidRDefault="00DE6858" w:rsidP="00CB6FA9">
                            <w:r>
                              <w:t xml:space="preserve">7  $ </w:t>
                            </w:r>
                          </w:p>
                          <w:p w14:paraId="3D663082" w14:textId="139B9901" w:rsidR="00DE6858" w:rsidRDefault="00DE6858" w:rsidP="00CB6FA9">
                            <w:r>
                              <w:t>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Text Box 11" o:spid="_x0000_s1027" type="#_x0000_t202" style="width:423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" filled="f" strokecolor="black [3213]">
                <v:textbox>
                  <w:txbxContent>
                    <w:p w14:paraId="69764AE2" w14:textId="721D81A5" w:rsidR="00BD3B83" w:rsidRDefault="00BD3B83" w:rsidP="00CB6FA9">
                      <w:r>
                        <w:t>5  $ cd ”toolname”/middleware</w:t>
                      </w:r>
                    </w:p>
                    <w:p w14:paraId="7A23A1E1" w14:textId="30B084DD" w:rsidR="00BD3B83" w:rsidRDefault="00BD3B83" w:rsidP="00CB6FA9">
                      <w:r>
                        <w:t>6  $ nano invoke</w:t>
                      </w:r>
                    </w:p>
                    <w:p w14:paraId="44063684" w14:textId="6954715D" w:rsidR="00BD3B83" w:rsidRDefault="00BD3B83" w:rsidP="00CB6FA9">
                      <w:r>
                        <w:t xml:space="preserve">7  $ </w:t>
                      </w:r>
                    </w:p>
                    <w:p w14:paraId="3D663082" w14:textId="139B9901" w:rsidR="00BD3B83" w:rsidRDefault="00BD3B83" w:rsidP="00CB6FA9">
                      <w:r>
                        <w:t>8  $</w:t>
                      </w:r>
                    </w:p>
                  </w:txbxContent>
                </v:textbox>
                <w10:anchorlock/>
              </v:shape>
            </w:pict>
          </mc:Fallback>
        </mc:AlternateContent>
      </w:r>
    </w:p>
    <w:p w14:paraId="3D4AA3F8" w14:textId="77777777" w:rsidR="00CB6FA9" w:rsidRDefault="00CB6FA9" w:rsidP="00CB38A4"/>
    <w:p w14:paraId="73812F8A" w14:textId="77777777" w:rsidR="00CB6FA9" w:rsidRDefault="00CB6FA9" w:rsidP="00CB38A4"/>
    <w:p w14:paraId="3BBEF21A" w14:textId="5DB554D3" w:rsidR="00CB38A4" w:rsidRDefault="00CB38A4" w:rsidP="00CB38A4">
      <w:r>
        <w:rPr>
          <w:noProof/>
        </w:rPr>
        <w:drawing>
          <wp:inline distT="0" distB="0" distL="0" distR="0" wp14:anchorId="108418AB" wp14:editId="789FD279">
            <wp:extent cx="5486400" cy="230889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21 01.47.24 pm.jpg"/>
                    <pic:cNvPicPr/>
                  </pic:nvPicPr>
                  <pic:blipFill>
                    <a:blip r:embed="rId22">
                      <a:extLst>
                        <a:ext uri="{28A0092B-C50C-407E-A947-70E740481C1C}">
                          <a14:useLocalDpi xmlns:a14="http://schemas.microsoft.com/office/drawing/2010/main" val="0"/>
                        </a:ext>
                      </a:extLst>
                    </a:blip>
                    <a:stretch>
                      <a:fillRect/>
                    </a:stretch>
                  </pic:blipFill>
                  <pic:spPr>
                    <a:xfrm>
                      <a:off x="0" y="0"/>
                      <a:ext cx="5486400" cy="2308890"/>
                    </a:xfrm>
                    <a:prstGeom prst="rect">
                      <a:avLst/>
                    </a:prstGeom>
                  </pic:spPr>
                </pic:pic>
              </a:graphicData>
            </a:graphic>
          </wp:inline>
        </w:drawing>
      </w:r>
    </w:p>
    <w:p w14:paraId="21F3664E" w14:textId="77777777" w:rsidR="00CB38A4" w:rsidRDefault="00CB38A4" w:rsidP="00A806CF"/>
    <w:p w14:paraId="5D1A59D0" w14:textId="6224333F" w:rsidR="007B5DAE" w:rsidRDefault="007B5DAE" w:rsidP="00A806CF">
      <w:r>
        <w:t xml:space="preserve">The example above shows the steps necessary to update the path of </w:t>
      </w:r>
      <w:r w:rsidR="0079138E">
        <w:t xml:space="preserve">the invoke script.  In line 5, </w:t>
      </w:r>
      <w:r>
        <w:t>we enter the middleware directory.  And in line 6, we use our favorite editor to access the invoke file.  Next, change the path of invoke_app to be:  “/</w:t>
      </w:r>
      <w:proofErr w:type="spellStart"/>
      <w:r>
        <w:t>usr</w:t>
      </w:r>
      <w:proofErr w:type="spellEnd"/>
      <w:r>
        <w:t>/bin/invoke_app”.  For Rappture tools, please add “–C rap</w:t>
      </w:r>
      <w:r w:rsidR="0079138E">
        <w:t>pture” to the end of this line.  Finally</w:t>
      </w:r>
      <w:proofErr w:type="gramStart"/>
      <w:r w:rsidR="0079138E">
        <w:t>,  s</w:t>
      </w:r>
      <w:r>
        <w:t>ave</w:t>
      </w:r>
      <w:proofErr w:type="gramEnd"/>
      <w:r>
        <w:t xml:space="preserve"> and overwrite the current file.</w:t>
      </w:r>
    </w:p>
    <w:p w14:paraId="2BA041F6" w14:textId="77777777" w:rsidR="00CB6FA9" w:rsidRDefault="00CB6FA9" w:rsidP="00A806CF"/>
    <w:p w14:paraId="1BE18411" w14:textId="77777777" w:rsidR="00ED2355" w:rsidRDefault="00ED2355" w:rsidP="00A806CF"/>
    <w:p w14:paraId="35944C4E" w14:textId="77777777" w:rsidR="00ED2355" w:rsidRDefault="00ED2355" w:rsidP="00A806CF"/>
    <w:p w14:paraId="154014CB" w14:textId="77777777" w:rsidR="00ED2355" w:rsidRDefault="00ED2355" w:rsidP="00A806CF"/>
    <w:p w14:paraId="566A7C06" w14:textId="77777777" w:rsidR="00ED2355" w:rsidRDefault="00ED2355" w:rsidP="00A806CF"/>
    <w:p w14:paraId="4E24C892" w14:textId="77777777" w:rsidR="00ED2355" w:rsidRDefault="00ED2355" w:rsidP="00A806CF"/>
    <w:p w14:paraId="742F736F" w14:textId="77777777" w:rsidR="00ED2355" w:rsidRDefault="00ED2355" w:rsidP="00A806CF"/>
    <w:p w14:paraId="5B6C66D4" w14:textId="77777777" w:rsidR="00ED2355" w:rsidRDefault="00ED2355" w:rsidP="00A806CF"/>
    <w:p w14:paraId="68B1B671" w14:textId="77777777" w:rsidR="00ED2355" w:rsidRDefault="00ED2355" w:rsidP="00A806CF"/>
    <w:p w14:paraId="04B10EAE" w14:textId="77777777" w:rsidR="00ED2355" w:rsidRDefault="00ED2355" w:rsidP="00A806CF"/>
    <w:p w14:paraId="178CE5D5" w14:textId="77777777" w:rsidR="00ED2355" w:rsidRDefault="00ED2355" w:rsidP="00A806CF"/>
    <w:p w14:paraId="6B7D79AD" w14:textId="26132441" w:rsidR="00CB6FA9" w:rsidRDefault="00582485" w:rsidP="00CB6FA9">
      <w:pPr>
        <w:pStyle w:val="Heading1"/>
      </w:pPr>
      <w:r>
        <w:t>5.  Testing your changes</w:t>
      </w:r>
    </w:p>
    <w:p w14:paraId="2CAC41E9" w14:textId="77777777" w:rsidR="00582485" w:rsidRDefault="00582485" w:rsidP="008C200C"/>
    <w:p w14:paraId="60009077" w14:textId="64441ECE" w:rsidR="00DD721E" w:rsidRDefault="00582485" w:rsidP="008C200C">
      <w:r>
        <w:t>L</w:t>
      </w:r>
      <w:r w:rsidR="00DD721E">
        <w:t>et</w:t>
      </w:r>
      <w:r w:rsidR="00CF6B73">
        <w:t>s</w:t>
      </w:r>
      <w:r w:rsidR="00DD721E">
        <w:t xml:space="preserve"> look at the </w:t>
      </w:r>
      <w:proofErr w:type="spellStart"/>
      <w:r w:rsidR="00DD721E">
        <w:t>Makefile</w:t>
      </w:r>
      <w:proofErr w:type="spellEnd"/>
      <w:r>
        <w:t>.  This is an es</w:t>
      </w:r>
      <w:r w:rsidR="005A21D4">
        <w:t xml:space="preserve">sential part of installing a tool, which </w:t>
      </w:r>
      <w:r w:rsidR="0079138E">
        <w:t xml:space="preserve">we will do in a couple steps </w:t>
      </w:r>
      <w:r w:rsidR="005A21D4">
        <w:t xml:space="preserve">to test the new changes </w:t>
      </w:r>
      <w:r w:rsidR="0079138E">
        <w:t xml:space="preserve">to the tool </w:t>
      </w:r>
      <w:r w:rsidR="005A21D4">
        <w:t xml:space="preserve">in </w:t>
      </w:r>
      <w:r w:rsidR="0079138E">
        <w:t>the</w:t>
      </w:r>
      <w:r w:rsidR="005A21D4">
        <w:t xml:space="preserve"> workspace.</w:t>
      </w:r>
      <w:r>
        <w:t xml:space="preserve"> </w:t>
      </w:r>
    </w:p>
    <w:p w14:paraId="2342414D" w14:textId="77777777" w:rsidR="00A806CF" w:rsidRDefault="00A806CF" w:rsidP="00A806CF"/>
    <w:p w14:paraId="43243513" w14:textId="77777777" w:rsidR="00C93044" w:rsidRDefault="00C93044" w:rsidP="00A806CF"/>
    <w:p w14:paraId="5F14F0F8" w14:textId="34B25BF8" w:rsidR="00C93044" w:rsidRDefault="00C93044" w:rsidP="00A806CF">
      <w:r>
        <w:rPr>
          <w:noProof/>
        </w:rPr>
        <mc:AlternateContent>
          <mc:Choice Requires="wps">
            <w:drawing>
              <wp:inline distT="0" distB="0" distL="0" distR="0" wp14:anchorId="397F0A3E" wp14:editId="59B8BB7F">
                <wp:extent cx="5372100" cy="914400"/>
                <wp:effectExtent l="0" t="0" r="38100" b="25400"/>
                <wp:docPr id="12" name="Text Box 12"/>
                <wp:cNvGraphicFramePr/>
                <a:graphic xmlns:a="http://schemas.openxmlformats.org/drawingml/2006/main">
                  <a:graphicData uri="http://schemas.microsoft.com/office/word/2010/wordprocessingShape">
                    <wps:wsp>
                      <wps:cNvSpPr txBox="1"/>
                      <wps:spPr>
                        <a:xfrm>
                          <a:off x="0" y="0"/>
                          <a:ext cx="5372100" cy="9144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F63D94" w14:textId="1FF3DC3A" w:rsidR="00DE6858" w:rsidRDefault="00DE6858" w:rsidP="00C93044">
                            <w:r>
                              <w:t xml:space="preserve">  9  $ </w:t>
                            </w:r>
                            <w:proofErr w:type="gramStart"/>
                            <w:r>
                              <w:t>cd  ..</w:t>
                            </w:r>
                            <w:proofErr w:type="gramEnd"/>
                            <w:r>
                              <w:t>/</w:t>
                            </w:r>
                            <w:proofErr w:type="spellStart"/>
                            <w:r>
                              <w:t>src</w:t>
                            </w:r>
                            <w:proofErr w:type="spellEnd"/>
                          </w:p>
                          <w:p w14:paraId="083A22F4" w14:textId="21AB9F1D" w:rsidR="00DE6858" w:rsidRDefault="00DE6858" w:rsidP="00C93044">
                            <w:r>
                              <w:t xml:space="preserve">10  $ nano </w:t>
                            </w:r>
                            <w:proofErr w:type="spellStart"/>
                            <w:r>
                              <w:t>Makefile</w:t>
                            </w:r>
                            <w:proofErr w:type="spellEnd"/>
                          </w:p>
                          <w:p w14:paraId="395B8F5B" w14:textId="409ECFEE" w:rsidR="00DE6858" w:rsidRDefault="00DE6858" w:rsidP="00C93044">
                            <w:r>
                              <w:t>11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2" o:spid="_x0000_s1028" type="#_x0000_t202" style="width:423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" filled="f" strokecolor="black [3213]">
                <v:textbox>
                  <w:txbxContent>
                    <w:p w14:paraId="7AF63D94" w14:textId="1FF3DC3A" w:rsidR="00BD3B83" w:rsidRDefault="00BD3B83" w:rsidP="00C93044">
                      <w:r>
                        <w:t xml:space="preserve">  9  $ cd  ../src</w:t>
                      </w:r>
                    </w:p>
                    <w:p w14:paraId="083A22F4" w14:textId="21AB9F1D" w:rsidR="00BD3B83" w:rsidRDefault="00BD3B83" w:rsidP="00C93044">
                      <w:r>
                        <w:t>10  $ nano Makefile</w:t>
                      </w:r>
                    </w:p>
                    <w:p w14:paraId="395B8F5B" w14:textId="409ECFEE" w:rsidR="00BD3B83" w:rsidRDefault="00BD3B83" w:rsidP="00C93044">
                      <w:r>
                        <w:t>11  $</w:t>
                      </w:r>
                    </w:p>
                  </w:txbxContent>
                </v:textbox>
                <w10:anchorlock/>
              </v:shape>
            </w:pict>
          </mc:Fallback>
        </mc:AlternateContent>
      </w:r>
    </w:p>
    <w:p w14:paraId="391D785E" w14:textId="77777777" w:rsidR="00C93044" w:rsidRDefault="00C93044" w:rsidP="00A806CF"/>
    <w:p w14:paraId="3A9F7016" w14:textId="77777777" w:rsidR="00C93044" w:rsidRDefault="00C93044" w:rsidP="00A806CF"/>
    <w:p w14:paraId="50E6133A" w14:textId="47ACE035" w:rsidR="00A806CF" w:rsidRDefault="00A806CF" w:rsidP="00A806CF">
      <w:r>
        <w:rPr>
          <w:noProof/>
        </w:rPr>
        <w:drawing>
          <wp:inline distT="0" distB="0" distL="0" distR="0" wp14:anchorId="4E223C2D" wp14:editId="19A06B4F">
            <wp:extent cx="5600700" cy="3206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21 01.53.01 pm.jpg"/>
                    <pic:cNvPicPr/>
                  </pic:nvPicPr>
                  <pic:blipFill>
                    <a:blip r:embed="rId23">
                      <a:extLst>
                        <a:ext uri="{28A0092B-C50C-407E-A947-70E740481C1C}">
                          <a14:useLocalDpi xmlns:a14="http://schemas.microsoft.com/office/drawing/2010/main" val="0"/>
                        </a:ext>
                      </a:extLst>
                    </a:blip>
                    <a:stretch>
                      <a:fillRect/>
                    </a:stretch>
                  </pic:blipFill>
                  <pic:spPr>
                    <a:xfrm>
                      <a:off x="0" y="0"/>
                      <a:ext cx="5600795" cy="3206750"/>
                    </a:xfrm>
                    <a:prstGeom prst="rect">
                      <a:avLst/>
                    </a:prstGeom>
                  </pic:spPr>
                </pic:pic>
              </a:graphicData>
            </a:graphic>
          </wp:inline>
        </w:drawing>
      </w:r>
    </w:p>
    <w:p w14:paraId="6F709D52" w14:textId="77777777" w:rsidR="00A806CF" w:rsidRDefault="00A806CF" w:rsidP="00A806CF"/>
    <w:p w14:paraId="0CBB32EC" w14:textId="678DE3E2" w:rsidR="0079138E" w:rsidRDefault="0079138E" w:rsidP="00A806CF">
      <w:r>
        <w:t xml:space="preserve">The example above shows the steps necessary </w:t>
      </w:r>
      <w:r w:rsidR="00BD3B83">
        <w:t xml:space="preserve">to </w:t>
      </w:r>
      <w:r>
        <w:t xml:space="preserve">access the </w:t>
      </w:r>
      <w:proofErr w:type="spellStart"/>
      <w:r>
        <w:t>Makefile</w:t>
      </w:r>
      <w:proofErr w:type="spellEnd"/>
      <w:r>
        <w:t xml:space="preserve">.  In line 9, we enter the </w:t>
      </w:r>
      <w:proofErr w:type="spellStart"/>
      <w:r>
        <w:t>src</w:t>
      </w:r>
      <w:proofErr w:type="spellEnd"/>
      <w:r>
        <w:t xml:space="preserve"> directory.  And in line 10, we use our favorite editor to access the </w:t>
      </w:r>
      <w:proofErr w:type="spellStart"/>
      <w:r>
        <w:t>Makefile</w:t>
      </w:r>
      <w:proofErr w:type="spellEnd"/>
      <w:r>
        <w:t>.</w:t>
      </w:r>
    </w:p>
    <w:p w14:paraId="1F799258" w14:textId="77777777" w:rsidR="0079138E" w:rsidRDefault="0079138E" w:rsidP="00A806CF"/>
    <w:p w14:paraId="3F7D458C" w14:textId="496C52E8" w:rsidR="005A21D4" w:rsidRDefault="005A21D4" w:rsidP="005A21D4">
      <w:r>
        <w:t xml:space="preserve">We are looking for four targets: </w:t>
      </w:r>
      <w:proofErr w:type="gramStart"/>
      <w:r>
        <w:t>all,</w:t>
      </w:r>
      <w:proofErr w:type="gramEnd"/>
      <w:r>
        <w:t xml:space="preserve"> install, clean</w:t>
      </w:r>
      <w:r w:rsidR="0079138E">
        <w:t xml:space="preserve">, and </w:t>
      </w:r>
      <w:proofErr w:type="spellStart"/>
      <w:r w:rsidR="0079138E">
        <w:t>distclean</w:t>
      </w:r>
      <w:proofErr w:type="spellEnd"/>
      <w:r w:rsidR="0079138E">
        <w:t xml:space="preserve"> to be present, although not all may be used.  </w:t>
      </w:r>
      <w:r>
        <w:t>Save and overwrite the current file if any changes are made</w:t>
      </w:r>
      <w:r w:rsidR="00BD3B83">
        <w:t>.</w:t>
      </w:r>
    </w:p>
    <w:p w14:paraId="2D2ED2E7" w14:textId="77777777" w:rsidR="005A21D4" w:rsidRDefault="005A21D4" w:rsidP="00A806CF"/>
    <w:p w14:paraId="7A842392" w14:textId="70948A11" w:rsidR="00CB6FA9" w:rsidRDefault="0079138E" w:rsidP="00A806CF">
      <w:r>
        <w:t xml:space="preserve">               -------------------------------------------------------------------------------------------------</w:t>
      </w:r>
    </w:p>
    <w:p w14:paraId="00F8AD54" w14:textId="77777777" w:rsidR="009B1B43" w:rsidRDefault="009B1B43" w:rsidP="009B1B43"/>
    <w:p w14:paraId="4D372645" w14:textId="77777777" w:rsidR="00C51DC5" w:rsidRDefault="00C51DC5" w:rsidP="009B1B43"/>
    <w:p w14:paraId="57C3FC0F" w14:textId="77777777" w:rsidR="00C51DC5" w:rsidRDefault="00C51DC5" w:rsidP="009B1B43"/>
    <w:p w14:paraId="14A9A0DF" w14:textId="77777777" w:rsidR="00C51DC5" w:rsidRDefault="00C51DC5" w:rsidP="009B1B43"/>
    <w:p w14:paraId="4A8D412F" w14:textId="77777777" w:rsidR="00C51DC5" w:rsidRDefault="00C51DC5" w:rsidP="009B1B43"/>
    <w:p w14:paraId="280A8E6E" w14:textId="77777777" w:rsidR="00C51DC5" w:rsidRPr="00CB6FA9" w:rsidRDefault="00C51DC5" w:rsidP="009B1B43"/>
    <w:p w14:paraId="76D97ED0" w14:textId="5BB56725" w:rsidR="00FF132C" w:rsidRDefault="005A21D4" w:rsidP="00A806CF">
      <w:r>
        <w:t>Now, let’s i</w:t>
      </w:r>
      <w:r w:rsidR="009B1B43">
        <w:t>nstall the code</w:t>
      </w:r>
      <w:r>
        <w:t xml:space="preserve"> using the </w:t>
      </w:r>
      <w:proofErr w:type="spellStart"/>
      <w:r>
        <w:t>Makefile</w:t>
      </w:r>
      <w:proofErr w:type="spellEnd"/>
      <w:r>
        <w:t xml:space="preserve">.  </w:t>
      </w:r>
      <w:r w:rsidR="0079138E">
        <w:t xml:space="preserve">This will only install the tool locally in your scratch folder and does not affect the </w:t>
      </w:r>
      <w:proofErr w:type="spellStart"/>
      <w:r w:rsidR="0079138E">
        <w:t>svn</w:t>
      </w:r>
      <w:proofErr w:type="spellEnd"/>
      <w:r w:rsidR="0079138E">
        <w:t xml:space="preserve"> code repository</w:t>
      </w:r>
      <w:r w:rsidR="00BD3B83">
        <w:t xml:space="preserve"> on the server</w:t>
      </w:r>
      <w:r w:rsidR="0079138E">
        <w:t>.</w:t>
      </w:r>
    </w:p>
    <w:p w14:paraId="72465FFA" w14:textId="77777777" w:rsidR="005A21D4" w:rsidRDefault="005A21D4" w:rsidP="00A806CF"/>
    <w:p w14:paraId="10DCF455" w14:textId="77777777" w:rsidR="005A21D4" w:rsidRDefault="005A21D4" w:rsidP="00A806CF"/>
    <w:p w14:paraId="10E2E10F" w14:textId="0BB2431B" w:rsidR="00FF132C" w:rsidRDefault="00FF132C" w:rsidP="00A806CF">
      <w:r>
        <w:rPr>
          <w:noProof/>
        </w:rPr>
        <mc:AlternateContent>
          <mc:Choice Requires="wps">
            <w:drawing>
              <wp:inline distT="0" distB="0" distL="0" distR="0" wp14:anchorId="50C5226C" wp14:editId="35C66B3E">
                <wp:extent cx="5372100" cy="914400"/>
                <wp:effectExtent l="0" t="0" r="38100" b="25400"/>
                <wp:docPr id="15" name="Text Box 15"/>
                <wp:cNvGraphicFramePr/>
                <a:graphic xmlns:a="http://schemas.openxmlformats.org/drawingml/2006/main">
                  <a:graphicData uri="http://schemas.microsoft.com/office/word/2010/wordprocessingShape">
                    <wps:wsp>
                      <wps:cNvSpPr txBox="1"/>
                      <wps:spPr>
                        <a:xfrm>
                          <a:off x="0" y="0"/>
                          <a:ext cx="5372100" cy="9144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8F375D" w14:textId="4D9FB6C9" w:rsidR="00DE6858" w:rsidRDefault="00DE6858" w:rsidP="00FF132C">
                            <w:r>
                              <w:t>12  $ make all install</w:t>
                            </w:r>
                          </w:p>
                          <w:p w14:paraId="549B2912" w14:textId="018E79E4" w:rsidR="00DE6858" w:rsidRDefault="00DE6858" w:rsidP="00FF132C">
                            <w:r>
                              <w:t xml:space="preserve">13  $ </w:t>
                            </w:r>
                            <w:proofErr w:type="gramStart"/>
                            <w:r>
                              <w:t>cd ..</w:t>
                            </w:r>
                            <w:proofErr w:type="gramEnd"/>
                          </w:p>
                          <w:p w14:paraId="543C1E65" w14:textId="1CFADA64" w:rsidR="00DE6858" w:rsidRDefault="00DE6858" w:rsidP="00FF132C">
                            <w:r>
                              <w:t xml:space="preserve">14  </w:t>
                            </w:r>
                            <w:proofErr w:type="gramStart"/>
                            <w:r>
                              <w:t>$ ./</w:t>
                            </w:r>
                            <w:proofErr w:type="gramEnd"/>
                            <w:r>
                              <w:t>middleware/invoke</w:t>
                            </w:r>
                          </w:p>
                          <w:p w14:paraId="418FF356" w14:textId="2B12A263" w:rsidR="00DE6858" w:rsidRDefault="00DE6858" w:rsidP="00FF132C">
                            <w:r>
                              <w:t xml:space="preserve">15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5" o:spid="_x0000_s1029" type="#_x0000_t202" style="width:423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" filled="f" strokecolor="black [3213]">
                <v:textbox>
                  <w:txbxContent>
                    <w:p w14:paraId="0C8F375D" w14:textId="4D9FB6C9" w:rsidR="00ED2355" w:rsidRDefault="00ED2355" w:rsidP="00FF132C">
                      <w:r>
                        <w:t>12  $ make all install</w:t>
                      </w:r>
                    </w:p>
                    <w:p w14:paraId="549B2912" w14:textId="018E79E4" w:rsidR="00ED2355" w:rsidRDefault="00ED2355" w:rsidP="00FF132C">
                      <w:r>
                        <w:t xml:space="preserve">13  $ </w:t>
                      </w:r>
                      <w:proofErr w:type="gramStart"/>
                      <w:r>
                        <w:t>cd ..</w:t>
                      </w:r>
                      <w:proofErr w:type="gramEnd"/>
                    </w:p>
                    <w:p w14:paraId="543C1E65" w14:textId="1CFADA64" w:rsidR="00ED2355" w:rsidRDefault="00ED2355" w:rsidP="00FF132C">
                      <w:r>
                        <w:t xml:space="preserve">14  </w:t>
                      </w:r>
                      <w:proofErr w:type="gramStart"/>
                      <w:r>
                        <w:t>$ ./</w:t>
                      </w:r>
                      <w:proofErr w:type="gramEnd"/>
                      <w:r>
                        <w:t>middleware/invoke</w:t>
                      </w:r>
                    </w:p>
                    <w:p w14:paraId="418FF356" w14:textId="2B12A263" w:rsidR="00ED2355" w:rsidRDefault="00ED2355" w:rsidP="00FF132C">
                      <w:r>
                        <w:t xml:space="preserve">15  $ </w:t>
                      </w:r>
                    </w:p>
                  </w:txbxContent>
                </v:textbox>
                <w10:anchorlock/>
              </v:shape>
            </w:pict>
          </mc:Fallback>
        </mc:AlternateContent>
      </w:r>
    </w:p>
    <w:p w14:paraId="3784E7D2" w14:textId="77777777" w:rsidR="001C5623" w:rsidRDefault="001C5623" w:rsidP="00A806CF"/>
    <w:p w14:paraId="17DD3DAF" w14:textId="1E267998" w:rsidR="00FF132C" w:rsidRDefault="00FF132C" w:rsidP="00A806CF">
      <w:r>
        <w:rPr>
          <w:noProof/>
        </w:rPr>
        <w:drawing>
          <wp:inline distT="0" distB="0" distL="0" distR="0" wp14:anchorId="45139037" wp14:editId="5DE77213">
            <wp:extent cx="5486400" cy="423164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25 01.59.01 pm.jpg"/>
                    <pic:cNvPicPr/>
                  </pic:nvPicPr>
                  <pic:blipFill>
                    <a:blip r:embed="rId24">
                      <a:extLst>
                        <a:ext uri="{28A0092B-C50C-407E-A947-70E740481C1C}">
                          <a14:useLocalDpi xmlns:a14="http://schemas.microsoft.com/office/drawing/2010/main" val="0"/>
                        </a:ext>
                      </a:extLst>
                    </a:blip>
                    <a:stretch>
                      <a:fillRect/>
                    </a:stretch>
                  </pic:blipFill>
                  <pic:spPr>
                    <a:xfrm>
                      <a:off x="0" y="0"/>
                      <a:ext cx="5486400" cy="4231640"/>
                    </a:xfrm>
                    <a:prstGeom prst="rect">
                      <a:avLst/>
                    </a:prstGeom>
                  </pic:spPr>
                </pic:pic>
              </a:graphicData>
            </a:graphic>
          </wp:inline>
        </w:drawing>
      </w:r>
    </w:p>
    <w:p w14:paraId="3BE437D6" w14:textId="77777777" w:rsidR="00B95D9E" w:rsidRDefault="00B95D9E" w:rsidP="00A806CF"/>
    <w:p w14:paraId="3BD80687" w14:textId="2CCECDA7" w:rsidR="0079138E" w:rsidRDefault="0079138E" w:rsidP="0079138E">
      <w:r>
        <w:t xml:space="preserve">The example above shows the steps necessary to install the updates to your tool.  In line 12, we use the make command to call the entries in the </w:t>
      </w:r>
      <w:proofErr w:type="spellStart"/>
      <w:r>
        <w:t>Makefile</w:t>
      </w:r>
      <w:proofErr w:type="spellEnd"/>
      <w:r>
        <w:t xml:space="preserve"> for “all” and “install”.  Next in line 13, change up one directory.  And in line14, start the tool by executing the invoke script.</w:t>
      </w:r>
    </w:p>
    <w:p w14:paraId="2AEACA33" w14:textId="77777777" w:rsidR="0079138E" w:rsidRDefault="0079138E" w:rsidP="00A806CF"/>
    <w:p w14:paraId="0C5BE11E" w14:textId="77777777" w:rsidR="0079138E" w:rsidRDefault="0079138E" w:rsidP="00A806CF"/>
    <w:p w14:paraId="3806CA15" w14:textId="77777777" w:rsidR="00C51DC5" w:rsidRDefault="00C51DC5" w:rsidP="00A806CF"/>
    <w:p w14:paraId="77836357" w14:textId="77777777" w:rsidR="00C51DC5" w:rsidRDefault="00C51DC5" w:rsidP="00A806CF"/>
    <w:p w14:paraId="0686E709" w14:textId="77777777" w:rsidR="00C51DC5" w:rsidRDefault="00C51DC5" w:rsidP="00A806CF"/>
    <w:p w14:paraId="184297E3" w14:textId="77777777" w:rsidR="00C51DC5" w:rsidRDefault="00C51DC5" w:rsidP="00A806CF"/>
    <w:p w14:paraId="3A559F36" w14:textId="2A872A4B" w:rsidR="00CB6FA9" w:rsidRDefault="00582485" w:rsidP="00C93044">
      <w:pPr>
        <w:pStyle w:val="Heading1"/>
      </w:pPr>
      <w:r>
        <w:t>6</w:t>
      </w:r>
      <w:r w:rsidR="008C200C">
        <w:t xml:space="preserve">.  </w:t>
      </w:r>
      <w:r w:rsidR="00C93044">
        <w:t>Checking your code into the repository</w:t>
      </w:r>
    </w:p>
    <w:p w14:paraId="098079B1" w14:textId="77777777" w:rsidR="00B95D9E" w:rsidRPr="00C93044" w:rsidRDefault="00B95D9E" w:rsidP="00C93044"/>
    <w:p w14:paraId="533CBB23" w14:textId="52BD462B" w:rsidR="00B95D9E" w:rsidRDefault="00A806CF" w:rsidP="008C200C">
      <w:r>
        <w:t xml:space="preserve">Next, let’s check the status of any files that we have modified as they </w:t>
      </w:r>
      <w:r w:rsidR="009B1B43">
        <w:t>relate to the code repository.</w:t>
      </w:r>
      <w:r w:rsidR="005A21D4">
        <w:t xml:space="preserve"> </w:t>
      </w:r>
      <w:r w:rsidR="0024760D">
        <w:t xml:space="preserve"> We will also commit the code and create a new revision that will be ready to install on production.</w:t>
      </w:r>
    </w:p>
    <w:p w14:paraId="5383676F" w14:textId="77777777" w:rsidR="00B95D9E" w:rsidRDefault="00B95D9E" w:rsidP="00086003"/>
    <w:p w14:paraId="7323FFBD" w14:textId="77777777" w:rsidR="00B95D9E" w:rsidRDefault="00B95D9E" w:rsidP="00086003"/>
    <w:p w14:paraId="7790BB6C" w14:textId="7A288949" w:rsidR="00C93044" w:rsidRDefault="00C93044" w:rsidP="00086003">
      <w:r>
        <w:rPr>
          <w:noProof/>
        </w:rPr>
        <mc:AlternateContent>
          <mc:Choice Requires="wps">
            <w:drawing>
              <wp:inline distT="0" distB="0" distL="0" distR="0" wp14:anchorId="0027A445" wp14:editId="44573E11">
                <wp:extent cx="5372100" cy="684953"/>
                <wp:effectExtent l="0" t="0" r="38100" b="26670"/>
                <wp:docPr id="13" name="Text Box 13"/>
                <wp:cNvGraphicFramePr/>
                <a:graphic xmlns:a="http://schemas.openxmlformats.org/drawingml/2006/main">
                  <a:graphicData uri="http://schemas.microsoft.com/office/word/2010/wordprocessingShape">
                    <wps:wsp>
                      <wps:cNvSpPr txBox="1"/>
                      <wps:spPr>
                        <a:xfrm>
                          <a:off x="0" y="0"/>
                          <a:ext cx="5372100" cy="684953"/>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D5AE4A" w14:textId="2F3F09A2" w:rsidR="00DE6858" w:rsidRDefault="00DE6858" w:rsidP="00C93044">
                            <w:r>
                              <w:t xml:space="preserve">16  $ </w:t>
                            </w:r>
                            <w:proofErr w:type="gramStart"/>
                            <w:r>
                              <w:t>cd  ..</w:t>
                            </w:r>
                            <w:proofErr w:type="gramEnd"/>
                          </w:p>
                          <w:p w14:paraId="0E8C2E25" w14:textId="514822D6" w:rsidR="00DE6858" w:rsidRDefault="00DE6858" w:rsidP="00C93044">
                            <w:r>
                              <w:t xml:space="preserve">17  $ </w:t>
                            </w:r>
                            <w:proofErr w:type="spellStart"/>
                            <w:r>
                              <w:t>svn</w:t>
                            </w:r>
                            <w:proofErr w:type="spellEnd"/>
                            <w:r>
                              <w:t xml:space="preserve"> status</w:t>
                            </w:r>
                          </w:p>
                          <w:p w14:paraId="3D3ED0DA" w14:textId="531F5670" w:rsidR="00DE6858" w:rsidRDefault="00DE6858" w:rsidP="00C93044">
                            <w:r>
                              <w:t>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3" o:spid="_x0000_s1030" type="#_x0000_t202" style="width:423pt;height:53.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" filled="f" strokecolor="black [3213]">
                <v:textbox>
                  <w:txbxContent>
                    <w:p w14:paraId="46D5AE4A" w14:textId="2F3F09A2" w:rsidR="00ED2355" w:rsidRDefault="00ED2355" w:rsidP="00C93044">
                      <w:r>
                        <w:t xml:space="preserve">16  $ </w:t>
                      </w:r>
                      <w:proofErr w:type="gramStart"/>
                      <w:r>
                        <w:t>cd  ..</w:t>
                      </w:r>
                      <w:proofErr w:type="gramEnd"/>
                    </w:p>
                    <w:p w14:paraId="0E8C2E25" w14:textId="514822D6" w:rsidR="00ED2355" w:rsidRDefault="00ED2355" w:rsidP="00C93044">
                      <w:r>
                        <w:t xml:space="preserve">17  $ </w:t>
                      </w:r>
                      <w:proofErr w:type="spellStart"/>
                      <w:r>
                        <w:t>svn</w:t>
                      </w:r>
                      <w:proofErr w:type="spellEnd"/>
                      <w:r>
                        <w:t xml:space="preserve"> status</w:t>
                      </w:r>
                    </w:p>
                    <w:p w14:paraId="3D3ED0DA" w14:textId="531F5670" w:rsidR="00ED2355" w:rsidRDefault="00ED2355" w:rsidP="00C93044">
                      <w:r>
                        <w:t>18  $</w:t>
                      </w:r>
                    </w:p>
                  </w:txbxContent>
                </v:textbox>
                <w10:anchorlock/>
              </v:shape>
            </w:pict>
          </mc:Fallback>
        </mc:AlternateContent>
      </w:r>
    </w:p>
    <w:p w14:paraId="47D8930C" w14:textId="77777777" w:rsidR="00C93044" w:rsidRDefault="00C93044" w:rsidP="00086003"/>
    <w:p w14:paraId="76CD3569" w14:textId="39CDC731" w:rsidR="00A806CF" w:rsidRDefault="00A20A73" w:rsidP="00A806CF">
      <w:r>
        <w:rPr>
          <w:noProof/>
        </w:rPr>
        <w:drawing>
          <wp:inline distT="0" distB="0" distL="0" distR="0" wp14:anchorId="265F71ED" wp14:editId="5B6A68AC">
            <wp:extent cx="5486400" cy="173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21 01.57.54 pm.jpg"/>
                    <pic:cNvPicPr/>
                  </pic:nvPicPr>
                  <pic:blipFill>
                    <a:blip r:embed="rId25">
                      <a:extLst>
                        <a:ext uri="{28A0092B-C50C-407E-A947-70E740481C1C}">
                          <a14:useLocalDpi xmlns:a14="http://schemas.microsoft.com/office/drawing/2010/main" val="0"/>
                        </a:ext>
                      </a:extLst>
                    </a:blip>
                    <a:stretch>
                      <a:fillRect/>
                    </a:stretch>
                  </pic:blipFill>
                  <pic:spPr>
                    <a:xfrm>
                      <a:off x="0" y="0"/>
                      <a:ext cx="5486400" cy="1734950"/>
                    </a:xfrm>
                    <a:prstGeom prst="rect">
                      <a:avLst/>
                    </a:prstGeom>
                  </pic:spPr>
                </pic:pic>
              </a:graphicData>
            </a:graphic>
          </wp:inline>
        </w:drawing>
      </w:r>
    </w:p>
    <w:p w14:paraId="33673EFA" w14:textId="02608856" w:rsidR="001C5623" w:rsidRDefault="001C5623" w:rsidP="00A20A73"/>
    <w:p w14:paraId="761B995A" w14:textId="77777777" w:rsidR="0079138E" w:rsidRDefault="0079138E" w:rsidP="00A20A73"/>
    <w:p w14:paraId="512ADC36" w14:textId="41F72E09" w:rsidR="0024760D" w:rsidRDefault="0024760D" w:rsidP="0024760D">
      <w:r>
        <w:t>The example above shows the steps necessary to check the status of your changes as compared to the code repository.  In line 16, we change up one directory to the top level of the tool directory.  In line 17, the command ‘</w:t>
      </w:r>
      <w:proofErr w:type="spellStart"/>
      <w:r>
        <w:t>svn</w:t>
      </w:r>
      <w:proofErr w:type="spellEnd"/>
      <w:r>
        <w:t xml:space="preserve"> status’ shows us what files have changed signified by the “M” in the first column.  The two in the example are expected.  If you see a ‘?’ instead, those files are not recognized by the repository and need to be removed or added as needed.  (</w:t>
      </w:r>
      <w:proofErr w:type="gramStart"/>
      <w:r>
        <w:t>see</w:t>
      </w:r>
      <w:proofErr w:type="gramEnd"/>
      <w:r>
        <w:t xml:space="preserve"> </w:t>
      </w:r>
      <w:hyperlink r:id="rId26" w:history="1">
        <w:r w:rsidRPr="0024760D">
          <w:rPr>
            <w:rStyle w:val="Hyperlink"/>
          </w:rPr>
          <w:t>SVN documentation</w:t>
        </w:r>
      </w:hyperlink>
      <w:r>
        <w:t>)</w:t>
      </w:r>
    </w:p>
    <w:p w14:paraId="1BD70B88" w14:textId="059F73D1" w:rsidR="0079138E" w:rsidRDefault="0079138E" w:rsidP="00A20A73"/>
    <w:p w14:paraId="378333D9" w14:textId="77777777" w:rsidR="005671DD" w:rsidRDefault="005671DD" w:rsidP="00A20A73"/>
    <w:p w14:paraId="4DC99BC8" w14:textId="77777777" w:rsidR="00C51DC5" w:rsidRDefault="00C51DC5" w:rsidP="00A20A73"/>
    <w:p w14:paraId="4A6A3854" w14:textId="77777777" w:rsidR="00C51DC5" w:rsidRDefault="00C51DC5" w:rsidP="00A20A73"/>
    <w:p w14:paraId="67FFD76A" w14:textId="77777777" w:rsidR="00C51DC5" w:rsidRDefault="00C51DC5" w:rsidP="00A20A73"/>
    <w:p w14:paraId="5CF7E2BC" w14:textId="77777777" w:rsidR="00C51DC5" w:rsidRDefault="00C51DC5" w:rsidP="00A20A73"/>
    <w:p w14:paraId="2CC22F59" w14:textId="77777777" w:rsidR="00C51DC5" w:rsidRDefault="00C51DC5" w:rsidP="00A20A73"/>
    <w:p w14:paraId="309F3623" w14:textId="77777777" w:rsidR="00C51DC5" w:rsidRDefault="00C51DC5" w:rsidP="00A20A73"/>
    <w:p w14:paraId="66EC9728" w14:textId="77777777" w:rsidR="00C51DC5" w:rsidRDefault="00C51DC5" w:rsidP="00A20A73"/>
    <w:p w14:paraId="1D6FCD73" w14:textId="77777777" w:rsidR="00C51DC5" w:rsidRDefault="00C51DC5" w:rsidP="00A20A73"/>
    <w:p w14:paraId="6529682D" w14:textId="77777777" w:rsidR="00C51DC5" w:rsidRDefault="00C51DC5" w:rsidP="00A20A73"/>
    <w:p w14:paraId="008E776B" w14:textId="77777777" w:rsidR="00C51DC5" w:rsidRDefault="00C51DC5" w:rsidP="00A20A73"/>
    <w:p w14:paraId="71B2C335" w14:textId="77777777" w:rsidR="0024760D" w:rsidRDefault="0024760D" w:rsidP="00A20A73"/>
    <w:p w14:paraId="71F7B07A" w14:textId="59B4BBED" w:rsidR="0024760D" w:rsidRDefault="0024760D" w:rsidP="00A20A73">
      <w:r>
        <w:rPr>
          <w:noProof/>
        </w:rPr>
        <mc:AlternateContent>
          <mc:Choice Requires="wps">
            <w:drawing>
              <wp:inline distT="0" distB="0" distL="0" distR="0" wp14:anchorId="059A6824" wp14:editId="52B464C6">
                <wp:extent cx="5372100" cy="600287"/>
                <wp:effectExtent l="0" t="0" r="38100" b="34925"/>
                <wp:docPr id="14" name="Text Box 14"/>
                <wp:cNvGraphicFramePr/>
                <a:graphic xmlns:a="http://schemas.openxmlformats.org/drawingml/2006/main">
                  <a:graphicData uri="http://schemas.microsoft.com/office/word/2010/wordprocessingShape">
                    <wps:wsp>
                      <wps:cNvSpPr txBox="1"/>
                      <wps:spPr>
                        <a:xfrm>
                          <a:off x="0" y="0"/>
                          <a:ext cx="5372100" cy="600287"/>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95FAD5" w14:textId="0C00C7C6" w:rsidR="00DE6858" w:rsidRDefault="00DE6858" w:rsidP="0024760D">
                            <w:r>
                              <w:t xml:space="preserve">19  $ </w:t>
                            </w:r>
                            <w:proofErr w:type="spellStart"/>
                            <w:r>
                              <w:t>svn</w:t>
                            </w:r>
                            <w:proofErr w:type="spellEnd"/>
                            <w:r>
                              <w:t xml:space="preserve"> commit</w:t>
                            </w:r>
                          </w:p>
                          <w:p w14:paraId="75C49484" w14:textId="3F2766AA" w:rsidR="00DE6858" w:rsidRDefault="00DE6858" w:rsidP="0024760D">
                            <w:r>
                              <w:t>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4" o:spid="_x0000_s1031" type="#_x0000_t202" style="width:423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" filled="f" strokecolor="black [3213]">
                <v:textbox>
                  <w:txbxContent>
                    <w:p w14:paraId="5595FAD5" w14:textId="0C00C7C6" w:rsidR="00ED2355" w:rsidRDefault="00ED2355" w:rsidP="0024760D">
                      <w:r>
                        <w:t xml:space="preserve">19  $ </w:t>
                      </w:r>
                      <w:proofErr w:type="spellStart"/>
                      <w:r>
                        <w:t>svn</w:t>
                      </w:r>
                      <w:proofErr w:type="spellEnd"/>
                      <w:r>
                        <w:t xml:space="preserve"> commit</w:t>
                      </w:r>
                    </w:p>
                    <w:p w14:paraId="75C49484" w14:textId="3F2766AA" w:rsidR="00ED2355" w:rsidRDefault="00ED2355" w:rsidP="0024760D">
                      <w:r>
                        <w:t>20  $</w:t>
                      </w:r>
                    </w:p>
                  </w:txbxContent>
                </v:textbox>
                <w10:anchorlock/>
              </v:shape>
            </w:pict>
          </mc:Fallback>
        </mc:AlternateContent>
      </w:r>
    </w:p>
    <w:p w14:paraId="463A2BA3" w14:textId="77777777" w:rsidR="0024760D" w:rsidRDefault="0024760D" w:rsidP="00A20A73"/>
    <w:p w14:paraId="347097FA" w14:textId="77777777" w:rsidR="001C5623" w:rsidRDefault="001C5623" w:rsidP="00A20A73"/>
    <w:p w14:paraId="792C8428" w14:textId="3DBE03FA" w:rsidR="00A20A73" w:rsidRDefault="00A20A73" w:rsidP="00A20A73">
      <w:r>
        <w:rPr>
          <w:noProof/>
        </w:rPr>
        <w:drawing>
          <wp:inline distT="0" distB="0" distL="0" distR="0" wp14:anchorId="3DAB75F9" wp14:editId="0192475D">
            <wp:extent cx="5600700" cy="195770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21 02.03.17 pm.jpg"/>
                    <pic:cNvPicPr/>
                  </pic:nvPicPr>
                  <pic:blipFill>
                    <a:blip r:embed="rId27">
                      <a:extLst>
                        <a:ext uri="{28A0092B-C50C-407E-A947-70E740481C1C}">
                          <a14:useLocalDpi xmlns:a14="http://schemas.microsoft.com/office/drawing/2010/main" val="0"/>
                        </a:ext>
                      </a:extLst>
                    </a:blip>
                    <a:stretch>
                      <a:fillRect/>
                    </a:stretch>
                  </pic:blipFill>
                  <pic:spPr>
                    <a:xfrm>
                      <a:off x="0" y="0"/>
                      <a:ext cx="5600978" cy="1957802"/>
                    </a:xfrm>
                    <a:prstGeom prst="rect">
                      <a:avLst/>
                    </a:prstGeom>
                  </pic:spPr>
                </pic:pic>
              </a:graphicData>
            </a:graphic>
          </wp:inline>
        </w:drawing>
      </w:r>
    </w:p>
    <w:p w14:paraId="2A20438F" w14:textId="77777777" w:rsidR="0005263A" w:rsidRDefault="0005263A" w:rsidP="00A20A73"/>
    <w:p w14:paraId="67EA8CFE" w14:textId="77777777" w:rsidR="0024760D" w:rsidRDefault="0024760D" w:rsidP="00A20A73"/>
    <w:p w14:paraId="6D45A059" w14:textId="6A911D78" w:rsidR="00AD2461" w:rsidRPr="00AD2461" w:rsidRDefault="0024760D" w:rsidP="00AD2461">
      <w:pPr>
        <w:widowControl w:val="0"/>
        <w:autoSpaceDE w:val="0"/>
        <w:autoSpaceDN w:val="0"/>
        <w:adjustRightInd w:val="0"/>
        <w:rPr>
          <w:rFonts w:cs="Consolas"/>
        </w:rPr>
      </w:pPr>
      <w:r>
        <w:t xml:space="preserve">The example above shows the steps necessary to commit the updates to the </w:t>
      </w:r>
      <w:proofErr w:type="spellStart"/>
      <w:r>
        <w:t>svn</w:t>
      </w:r>
      <w:proofErr w:type="spellEnd"/>
      <w:r>
        <w:t xml:space="preserve"> repository.  In line 19, we use the “</w:t>
      </w:r>
      <w:proofErr w:type="spellStart"/>
      <w:r>
        <w:t>svn</w:t>
      </w:r>
      <w:proofErr w:type="spellEnd"/>
      <w:r>
        <w:t xml:space="preserve"> commit”</w:t>
      </w:r>
      <w:r w:rsidR="00AD2461">
        <w:t xml:space="preserve"> to start this process</w:t>
      </w:r>
      <w:r>
        <w:t>.</w:t>
      </w:r>
      <w:r w:rsidR="00AD2461">
        <w:t xml:space="preserve">  </w:t>
      </w:r>
      <w:r w:rsidR="005A21D4">
        <w:t xml:space="preserve">An </w:t>
      </w:r>
      <w:proofErr w:type="spellStart"/>
      <w:r w:rsidR="005A21D4">
        <w:t>svn-commit.tmp</w:t>
      </w:r>
      <w:proofErr w:type="spellEnd"/>
      <w:r w:rsidR="005A21D4">
        <w:t xml:space="preserve"> file is created and opened in your default editor.  Enter a comment describin</w:t>
      </w:r>
      <w:r w:rsidR="00AD2461">
        <w:t xml:space="preserve">g your changes for this commit in the first and second line of </w:t>
      </w:r>
      <w:r w:rsidR="00AD2461" w:rsidRPr="00AD2461">
        <w:t xml:space="preserve">the file.  You will also see the two files that are to be updated in this file.  </w:t>
      </w:r>
      <w:r w:rsidR="005A21D4" w:rsidRPr="00AD2461">
        <w:t xml:space="preserve">Save and over write the file.  </w:t>
      </w:r>
      <w:r w:rsidR="00AD2461" w:rsidRPr="00AD2461">
        <w:t xml:space="preserve">You </w:t>
      </w:r>
      <w:r w:rsidR="00AD2461" w:rsidRPr="00AD2461">
        <w:rPr>
          <w:rFonts w:cs="Consolas"/>
        </w:rPr>
        <w:t>may be prompted for their username and</w:t>
      </w:r>
    </w:p>
    <w:p w14:paraId="2B8FBFC3" w14:textId="44921F17" w:rsidR="005A21D4" w:rsidRPr="00AD2461" w:rsidRDefault="00AD2461" w:rsidP="00AD2461">
      <w:proofErr w:type="gramStart"/>
      <w:r w:rsidRPr="00AD2461">
        <w:rPr>
          <w:rFonts w:cs="Consolas"/>
        </w:rPr>
        <w:t>password</w:t>
      </w:r>
      <w:proofErr w:type="gramEnd"/>
      <w:r w:rsidRPr="00AD2461">
        <w:rPr>
          <w:rFonts w:cs="Consolas"/>
        </w:rPr>
        <w:t xml:space="preserve">. The </w:t>
      </w:r>
      <w:hyperlink r:id="rId28" w:history="1">
        <w:r w:rsidRPr="00AD2461">
          <w:rPr>
            <w:rFonts w:cs="Consolas"/>
            <w:color w:val="0000E9"/>
            <w:u w:val="single" w:color="0000E9"/>
          </w:rPr>
          <w:t>https://vhub.org</w:t>
        </w:r>
      </w:hyperlink>
      <w:r w:rsidRPr="00AD2461">
        <w:rPr>
          <w:rFonts w:cs="Consolas"/>
        </w:rPr>
        <w:t xml:space="preserve"> username and password should be used.</w:t>
      </w:r>
      <w:r>
        <w:rPr>
          <w:rFonts w:cs="Consolas"/>
        </w:rPr>
        <w:t xml:space="preserve">  </w:t>
      </w:r>
      <w:r w:rsidR="005A21D4" w:rsidRPr="00AD2461">
        <w:t>The output will finalize (if successful) with “Committed revision “some number”. (</w:t>
      </w:r>
      <w:r>
        <w:t>See image below</w:t>
      </w:r>
      <w:r w:rsidR="005A21D4" w:rsidRPr="00AD2461">
        <w:t>)</w:t>
      </w:r>
    </w:p>
    <w:p w14:paraId="26781421" w14:textId="77777777" w:rsidR="00C81B36" w:rsidRDefault="00C81B36" w:rsidP="00A20A73"/>
    <w:p w14:paraId="1F12C3FE" w14:textId="12F5116E" w:rsidR="00A20A73" w:rsidRDefault="00DE5D53" w:rsidP="00C43017">
      <w:r>
        <w:rPr>
          <w:noProof/>
        </w:rPr>
        <w:drawing>
          <wp:inline distT="0" distB="0" distL="0" distR="0" wp14:anchorId="5EAA6DE5" wp14:editId="30B7D64E">
            <wp:extent cx="5600700" cy="2451735"/>
            <wp:effectExtent l="0" t="0" r="1270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21 02.06.25 pm.jpg"/>
                    <pic:cNvPicPr/>
                  </pic:nvPicPr>
                  <pic:blipFill>
                    <a:blip r:embed="rId29">
                      <a:extLst>
                        <a:ext uri="{28A0092B-C50C-407E-A947-70E740481C1C}">
                          <a14:useLocalDpi xmlns:a14="http://schemas.microsoft.com/office/drawing/2010/main" val="0"/>
                        </a:ext>
                      </a:extLst>
                    </a:blip>
                    <a:stretch>
                      <a:fillRect/>
                    </a:stretch>
                  </pic:blipFill>
                  <pic:spPr>
                    <a:xfrm>
                      <a:off x="0" y="0"/>
                      <a:ext cx="5600700" cy="2451735"/>
                    </a:xfrm>
                    <a:prstGeom prst="rect">
                      <a:avLst/>
                    </a:prstGeom>
                  </pic:spPr>
                </pic:pic>
              </a:graphicData>
            </a:graphic>
          </wp:inline>
        </w:drawing>
      </w:r>
    </w:p>
    <w:p w14:paraId="25692151" w14:textId="77777777" w:rsidR="00C81B36" w:rsidRDefault="00C81B36" w:rsidP="00FF132C"/>
    <w:p w14:paraId="7487FB04" w14:textId="77777777" w:rsidR="00C51DC5" w:rsidRDefault="00C51DC5" w:rsidP="00FF132C"/>
    <w:p w14:paraId="1FB5BCAC" w14:textId="77777777" w:rsidR="00C51DC5" w:rsidRDefault="00C51DC5" w:rsidP="00FF132C"/>
    <w:p w14:paraId="1A13C703" w14:textId="77777777" w:rsidR="00C51DC5" w:rsidRDefault="00C51DC5" w:rsidP="00FF132C"/>
    <w:p w14:paraId="03C67E3C" w14:textId="77777777" w:rsidR="00C51DC5" w:rsidRDefault="00C51DC5" w:rsidP="00FF132C"/>
    <w:p w14:paraId="70E5637D" w14:textId="77777777" w:rsidR="00C51DC5" w:rsidRDefault="00C51DC5" w:rsidP="00FF132C"/>
    <w:p w14:paraId="45493B52" w14:textId="0AC6CDE2" w:rsidR="00FF132C" w:rsidRDefault="00582485" w:rsidP="00FF132C">
      <w:pPr>
        <w:pStyle w:val="Heading1"/>
      </w:pPr>
      <w:r>
        <w:t>7</w:t>
      </w:r>
      <w:r w:rsidR="008C200C">
        <w:t xml:space="preserve">.  </w:t>
      </w:r>
      <w:r w:rsidR="00FF132C">
        <w:t>Changing the status of the tool</w:t>
      </w:r>
    </w:p>
    <w:p w14:paraId="1D8B68FA" w14:textId="77777777" w:rsidR="00BC2187" w:rsidRDefault="00BC2187" w:rsidP="00BC2187"/>
    <w:p w14:paraId="4DBF36C5" w14:textId="77E99BE9" w:rsidR="00BC2187" w:rsidRDefault="00BC2187" w:rsidP="008C200C">
      <w:r>
        <w:t xml:space="preserve">In your web browser </w:t>
      </w:r>
      <w:r w:rsidR="008C200C">
        <w:t xml:space="preserve">navigate to </w:t>
      </w:r>
      <w:hyperlink r:id="rId30" w:history="1">
        <w:r w:rsidRPr="0039014B">
          <w:rPr>
            <w:rStyle w:val="Hyperlink"/>
          </w:rPr>
          <w:t>http://stage.vhub.org/contribtool</w:t>
        </w:r>
      </w:hyperlink>
      <w:r>
        <w:t>, login when prompted.  Click on your tool’s link.    Find the link shown below, “Please install the lasted code for testing and approval” and click on it to specify you have uploaded new code.</w:t>
      </w:r>
    </w:p>
    <w:p w14:paraId="426F0207" w14:textId="77777777" w:rsidR="008C200C" w:rsidRDefault="008C200C" w:rsidP="008C200C"/>
    <w:p w14:paraId="37ADA4BB" w14:textId="13AB36F7" w:rsidR="008C200C" w:rsidRDefault="008C200C" w:rsidP="008C200C"/>
    <w:p w14:paraId="22549066" w14:textId="77777777" w:rsidR="00AD2461" w:rsidRDefault="00AD2461" w:rsidP="008C200C"/>
    <w:p w14:paraId="1B9559C6" w14:textId="3181E5F1" w:rsidR="008C200C" w:rsidRDefault="008C200C" w:rsidP="008C200C">
      <w:r>
        <w:rPr>
          <w:noProof/>
        </w:rPr>
        <w:drawing>
          <wp:inline distT="0" distB="0" distL="0" distR="0" wp14:anchorId="19EE1947" wp14:editId="5C6DE7C4">
            <wp:extent cx="5486400" cy="123479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21 11.38.24 am.jpg"/>
                    <pic:cNvPicPr/>
                  </pic:nvPicPr>
                  <pic:blipFill>
                    <a:blip r:embed="rId31">
                      <a:extLst>
                        <a:ext uri="{28A0092B-C50C-407E-A947-70E740481C1C}">
                          <a14:useLocalDpi xmlns:a14="http://schemas.microsoft.com/office/drawing/2010/main" val="0"/>
                        </a:ext>
                      </a:extLst>
                    </a:blip>
                    <a:stretch>
                      <a:fillRect/>
                    </a:stretch>
                  </pic:blipFill>
                  <pic:spPr>
                    <a:xfrm>
                      <a:off x="0" y="0"/>
                      <a:ext cx="5486400" cy="1234790"/>
                    </a:xfrm>
                    <a:prstGeom prst="rect">
                      <a:avLst/>
                    </a:prstGeom>
                  </pic:spPr>
                </pic:pic>
              </a:graphicData>
            </a:graphic>
          </wp:inline>
        </w:drawing>
      </w:r>
    </w:p>
    <w:p w14:paraId="4BA1D17A" w14:textId="4AAF1383" w:rsidR="008C200C" w:rsidRDefault="008C200C" w:rsidP="008C200C"/>
    <w:p w14:paraId="0131B1E1" w14:textId="77777777" w:rsidR="00B95D9E" w:rsidRDefault="00B95D9E" w:rsidP="00B95D9E"/>
    <w:p w14:paraId="1C3FF960" w14:textId="1317C089" w:rsidR="00B95D9E" w:rsidRDefault="00582485" w:rsidP="00B95D9E">
      <w:pPr>
        <w:pStyle w:val="Heading1"/>
      </w:pPr>
      <w:r>
        <w:t>8</w:t>
      </w:r>
      <w:r w:rsidR="00804A8F">
        <w:t xml:space="preserve">.  </w:t>
      </w:r>
      <w:r w:rsidR="00B95D9E">
        <w:t>Your tool has now been updated for Wheezy</w:t>
      </w:r>
    </w:p>
    <w:p w14:paraId="7D89D881" w14:textId="77777777" w:rsidR="00B95D9E" w:rsidRPr="00B95D9E" w:rsidRDefault="00B95D9E" w:rsidP="00B95D9E"/>
    <w:p w14:paraId="1AEF9217" w14:textId="335B76E5" w:rsidR="00B95D9E" w:rsidRDefault="00B95D9E" w:rsidP="00804A8F">
      <w:r>
        <w:t>Any updates to the tool may also be done at this time.</w:t>
      </w:r>
      <w:r w:rsidR="005A21D4">
        <w:t xml:space="preserve">  </w:t>
      </w:r>
      <w:r>
        <w:t xml:space="preserve">The next step is for the </w:t>
      </w:r>
      <w:proofErr w:type="spellStart"/>
      <w:r>
        <w:t>HUBzero</w:t>
      </w:r>
      <w:proofErr w:type="spellEnd"/>
      <w:r>
        <w:t xml:space="preserve"> team to install the new version.</w:t>
      </w:r>
    </w:p>
    <w:p w14:paraId="56ED0728" w14:textId="77777777" w:rsidR="005A21D4" w:rsidRDefault="005A21D4" w:rsidP="00804A8F"/>
    <w:p w14:paraId="54E9CB89" w14:textId="35B334E4" w:rsidR="00011A14" w:rsidRDefault="005A21D4" w:rsidP="00B95D9E">
      <w:r>
        <w:t>Thank you for updating with us.</w:t>
      </w:r>
    </w:p>
    <w:sectPr w:rsidR="00011A14" w:rsidSect="007B5DAE">
      <w:headerReference w:type="even" r:id="rId32"/>
      <w:headerReference w:type="default" r:id="rId33"/>
      <w:footerReference w:type="even" r:id="rId34"/>
      <w:footerReference w:type="default" r:id="rId35"/>
      <w:pgSz w:w="12240" w:h="15840"/>
      <w:pgMar w:top="1152" w:right="1152" w:bottom="1152" w:left="1152"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8186B2" w14:textId="77777777" w:rsidR="00DE6858" w:rsidRDefault="00DE6858" w:rsidP="002B6F29">
      <w:r>
        <w:separator/>
      </w:r>
    </w:p>
  </w:endnote>
  <w:endnote w:type="continuationSeparator" w:id="0">
    <w:p w14:paraId="048B6069" w14:textId="77777777" w:rsidR="00DE6858" w:rsidRDefault="00DE6858" w:rsidP="002B6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A3410" w14:textId="77777777" w:rsidR="00DE6858" w:rsidRDefault="00DE6858" w:rsidP="00E84E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3C4A8B" w14:textId="77777777" w:rsidR="00DE6858" w:rsidRDefault="00DE6858" w:rsidP="00011A1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E42FE" w14:textId="77777777" w:rsidR="00A90C80" w:rsidRDefault="00A90C80" w:rsidP="00E84E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F0D60">
      <w:rPr>
        <w:rStyle w:val="PageNumber"/>
        <w:noProof/>
      </w:rPr>
      <w:t>2</w:t>
    </w:r>
    <w:r>
      <w:rPr>
        <w:rStyle w:val="PageNumber"/>
      </w:rPr>
      <w:fldChar w:fldCharType="end"/>
    </w:r>
  </w:p>
  <w:p w14:paraId="521CD2E1" w14:textId="77777777" w:rsidR="00A90C80" w:rsidRDefault="00A90C80" w:rsidP="00011A14">
    <w:pPr>
      <w:pStyle w:val="Footer"/>
      <w:ind w:right="360"/>
    </w:pPr>
    <w:r>
      <w:t>Tool Migration - Wheezy</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E8C909" w14:textId="77777777" w:rsidR="00DE6858" w:rsidRDefault="00DE6858" w:rsidP="002B6F29">
      <w:r>
        <w:separator/>
      </w:r>
    </w:p>
  </w:footnote>
  <w:footnote w:type="continuationSeparator" w:id="0">
    <w:p w14:paraId="66AC4D3F" w14:textId="77777777" w:rsidR="00DE6858" w:rsidRDefault="00DE6858" w:rsidP="002B6F2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3037C" w14:textId="77777777" w:rsidR="00DE6858" w:rsidRDefault="00DE6858">
    <w:pPr>
      <w:pStyle w:val="Header"/>
    </w:pPr>
    <w:sdt>
      <w:sdtPr>
        <w:id w:val="171999623"/>
        <w:temporary/>
        <w:showingPlcHdr/>
      </w:sdtPr>
      <w:sdtContent>
        <w:r>
          <w:t>[Type text]</w:t>
        </w:r>
      </w:sdtContent>
    </w:sdt>
    <w:r>
      <w:ptab w:relativeTo="margin" w:alignment="center" w:leader="none"/>
    </w:r>
    <w:sdt>
      <w:sdtPr>
        <w:id w:val="171999624"/>
        <w:temporary/>
        <w:showingPlcHdr/>
      </w:sdtPr>
      <w:sdtContent>
        <w:r>
          <w:t>[Type text]</w:t>
        </w:r>
      </w:sdtContent>
    </w:sdt>
    <w:r>
      <w:ptab w:relativeTo="margin" w:alignment="right" w:leader="none"/>
    </w:r>
    <w:sdt>
      <w:sdtPr>
        <w:id w:val="171999625"/>
        <w:temporary/>
        <w:showingPlcHdr/>
      </w:sdtPr>
      <w:sdtContent>
        <w:r>
          <w:t>[Type text]</w:t>
        </w:r>
      </w:sdtContent>
    </w:sdt>
  </w:p>
  <w:p w14:paraId="62797600" w14:textId="77777777" w:rsidR="00DE6858" w:rsidRDefault="00DE685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CC60B" w14:textId="5CBD3A27" w:rsidR="00DE6858" w:rsidRDefault="00DE6858" w:rsidP="005D48F5">
    <w:pPr>
      <w:pStyle w:val="Header"/>
      <w:jc w:val="center"/>
    </w:pPr>
    <w:r w:rsidRPr="00A90C80">
      <w:rPr>
        <w:noProof/>
        <w:color w:val="BFBFBF" w:themeColor="background1" w:themeShade="BF"/>
      </w:rPr>
      <w:drawing>
        <wp:anchor distT="0" distB="0" distL="114300" distR="114300" simplePos="0" relativeHeight="251658240" behindDoc="0" locked="0" layoutInCell="1" allowOverlap="1" wp14:anchorId="1D2DCF4E" wp14:editId="629374AD">
          <wp:simplePos x="0" y="0"/>
          <wp:positionH relativeFrom="column">
            <wp:posOffset>5829300</wp:posOffset>
          </wp:positionH>
          <wp:positionV relativeFrom="paragraph">
            <wp:posOffset>-298450</wp:posOffset>
          </wp:positionV>
          <wp:extent cx="1026795" cy="571500"/>
          <wp:effectExtent l="0" t="0" r="0" b="12700"/>
          <wp:wrapTight wrapText="bothSides">
            <wp:wrapPolygon edited="0">
              <wp:start x="13358" y="0"/>
              <wp:lineTo x="0" y="4800"/>
              <wp:lineTo x="0" y="17280"/>
              <wp:lineTo x="13358" y="21120"/>
              <wp:lineTo x="16564" y="21120"/>
              <wp:lineTo x="19770" y="15360"/>
              <wp:lineTo x="20839" y="10560"/>
              <wp:lineTo x="20304" y="3840"/>
              <wp:lineTo x="16564" y="0"/>
              <wp:lineTo x="1335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zero-logo.png"/>
                  <pic:cNvPicPr/>
                </pic:nvPicPr>
                <pic:blipFill>
                  <a:blip r:embed="rId1">
                    <a:extLst>
                      <a:ext uri="{28A0092B-C50C-407E-A947-70E740481C1C}">
                        <a14:useLocalDpi xmlns:a14="http://schemas.microsoft.com/office/drawing/2010/main" val="0"/>
                      </a:ext>
                    </a:extLst>
                  </a:blip>
                  <a:stretch>
                    <a:fillRect/>
                  </a:stretch>
                </pic:blipFill>
                <pic:spPr>
                  <a:xfrm>
                    <a:off x="0" y="0"/>
                    <a:ext cx="1026795"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3215B"/>
    <w:multiLevelType w:val="hybridMultilevel"/>
    <w:tmpl w:val="43F4428E"/>
    <w:lvl w:ilvl="0" w:tplc="7CDEB8BA">
      <w:start w:val="19"/>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E675B8"/>
    <w:multiLevelType w:val="hybridMultilevel"/>
    <w:tmpl w:val="4518F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840C47"/>
    <w:multiLevelType w:val="hybridMultilevel"/>
    <w:tmpl w:val="4518F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3835E08"/>
    <w:multiLevelType w:val="hybridMultilevel"/>
    <w:tmpl w:val="4518F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3816AD"/>
    <w:multiLevelType w:val="hybridMultilevel"/>
    <w:tmpl w:val="4518F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5FF"/>
    <w:rsid w:val="00011A14"/>
    <w:rsid w:val="00032FFC"/>
    <w:rsid w:val="0005263A"/>
    <w:rsid w:val="00086003"/>
    <w:rsid w:val="00123D74"/>
    <w:rsid w:val="00123E87"/>
    <w:rsid w:val="001B7479"/>
    <w:rsid w:val="001C5623"/>
    <w:rsid w:val="0024760D"/>
    <w:rsid w:val="002B6F29"/>
    <w:rsid w:val="002F422A"/>
    <w:rsid w:val="0039260F"/>
    <w:rsid w:val="004926FD"/>
    <w:rsid w:val="005671DD"/>
    <w:rsid w:val="00582485"/>
    <w:rsid w:val="005A21D4"/>
    <w:rsid w:val="005D48F5"/>
    <w:rsid w:val="005F75CC"/>
    <w:rsid w:val="0069095A"/>
    <w:rsid w:val="00706CC8"/>
    <w:rsid w:val="00716AAD"/>
    <w:rsid w:val="0079138E"/>
    <w:rsid w:val="007B5DAE"/>
    <w:rsid w:val="00804A8F"/>
    <w:rsid w:val="008469F6"/>
    <w:rsid w:val="00850130"/>
    <w:rsid w:val="00862BF7"/>
    <w:rsid w:val="00884E2E"/>
    <w:rsid w:val="008B45FF"/>
    <w:rsid w:val="008C200C"/>
    <w:rsid w:val="00971737"/>
    <w:rsid w:val="009B1B43"/>
    <w:rsid w:val="00A20A73"/>
    <w:rsid w:val="00A545BE"/>
    <w:rsid w:val="00A806CF"/>
    <w:rsid w:val="00A90C80"/>
    <w:rsid w:val="00AD2461"/>
    <w:rsid w:val="00B63EF2"/>
    <w:rsid w:val="00B95D9E"/>
    <w:rsid w:val="00BA24FD"/>
    <w:rsid w:val="00BC2187"/>
    <w:rsid w:val="00BC6336"/>
    <w:rsid w:val="00BD3B83"/>
    <w:rsid w:val="00C43017"/>
    <w:rsid w:val="00C51DC5"/>
    <w:rsid w:val="00C81B36"/>
    <w:rsid w:val="00C93044"/>
    <w:rsid w:val="00CB04F8"/>
    <w:rsid w:val="00CB38A4"/>
    <w:rsid w:val="00CB6FA9"/>
    <w:rsid w:val="00CD421A"/>
    <w:rsid w:val="00CF6B73"/>
    <w:rsid w:val="00D54683"/>
    <w:rsid w:val="00DD721E"/>
    <w:rsid w:val="00DE5D53"/>
    <w:rsid w:val="00DE6858"/>
    <w:rsid w:val="00E0339B"/>
    <w:rsid w:val="00E5685D"/>
    <w:rsid w:val="00E8439E"/>
    <w:rsid w:val="00E84E77"/>
    <w:rsid w:val="00EA4C36"/>
    <w:rsid w:val="00EB70AB"/>
    <w:rsid w:val="00ED2355"/>
    <w:rsid w:val="00EF0D60"/>
    <w:rsid w:val="00FC73A8"/>
    <w:rsid w:val="00FF13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64F95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48F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6F29"/>
    <w:pPr>
      <w:tabs>
        <w:tab w:val="center" w:pos="4320"/>
        <w:tab w:val="right" w:pos="8640"/>
      </w:tabs>
    </w:pPr>
  </w:style>
  <w:style w:type="character" w:customStyle="1" w:styleId="HeaderChar">
    <w:name w:val="Header Char"/>
    <w:basedOn w:val="DefaultParagraphFont"/>
    <w:link w:val="Header"/>
    <w:uiPriority w:val="99"/>
    <w:rsid w:val="002B6F29"/>
  </w:style>
  <w:style w:type="paragraph" w:styleId="Footer">
    <w:name w:val="footer"/>
    <w:basedOn w:val="Normal"/>
    <w:link w:val="FooterChar"/>
    <w:uiPriority w:val="99"/>
    <w:unhideWhenUsed/>
    <w:rsid w:val="002B6F29"/>
    <w:pPr>
      <w:tabs>
        <w:tab w:val="center" w:pos="4320"/>
        <w:tab w:val="right" w:pos="8640"/>
      </w:tabs>
    </w:pPr>
  </w:style>
  <w:style w:type="character" w:customStyle="1" w:styleId="FooterChar">
    <w:name w:val="Footer Char"/>
    <w:basedOn w:val="DefaultParagraphFont"/>
    <w:link w:val="Footer"/>
    <w:uiPriority w:val="99"/>
    <w:rsid w:val="002B6F29"/>
  </w:style>
  <w:style w:type="paragraph" w:styleId="BalloonText">
    <w:name w:val="Balloon Text"/>
    <w:basedOn w:val="Normal"/>
    <w:link w:val="BalloonTextChar"/>
    <w:uiPriority w:val="99"/>
    <w:semiHidden/>
    <w:unhideWhenUsed/>
    <w:rsid w:val="00CD421A"/>
    <w:rPr>
      <w:rFonts w:ascii="Lucida Grande" w:hAnsi="Lucida Grande"/>
      <w:sz w:val="18"/>
      <w:szCs w:val="18"/>
    </w:rPr>
  </w:style>
  <w:style w:type="character" w:customStyle="1" w:styleId="BalloonTextChar">
    <w:name w:val="Balloon Text Char"/>
    <w:basedOn w:val="DefaultParagraphFont"/>
    <w:link w:val="BalloonText"/>
    <w:uiPriority w:val="99"/>
    <w:semiHidden/>
    <w:rsid w:val="00CD421A"/>
    <w:rPr>
      <w:rFonts w:ascii="Lucida Grande" w:hAnsi="Lucida Grande"/>
      <w:sz w:val="18"/>
      <w:szCs w:val="18"/>
    </w:rPr>
  </w:style>
  <w:style w:type="character" w:customStyle="1" w:styleId="Heading1Char">
    <w:name w:val="Heading 1 Char"/>
    <w:basedOn w:val="DefaultParagraphFont"/>
    <w:link w:val="Heading1"/>
    <w:uiPriority w:val="9"/>
    <w:rsid w:val="005D48F5"/>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D48F5"/>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5D48F5"/>
    <w:pPr>
      <w:spacing w:before="120"/>
    </w:pPr>
    <w:rPr>
      <w:b/>
    </w:rPr>
  </w:style>
  <w:style w:type="paragraph" w:styleId="TOC2">
    <w:name w:val="toc 2"/>
    <w:basedOn w:val="Normal"/>
    <w:next w:val="Normal"/>
    <w:autoRedefine/>
    <w:uiPriority w:val="39"/>
    <w:semiHidden/>
    <w:unhideWhenUsed/>
    <w:rsid w:val="005D48F5"/>
    <w:pPr>
      <w:ind w:left="240"/>
    </w:pPr>
    <w:rPr>
      <w:b/>
      <w:sz w:val="22"/>
      <w:szCs w:val="22"/>
    </w:rPr>
  </w:style>
  <w:style w:type="paragraph" w:styleId="TOC3">
    <w:name w:val="toc 3"/>
    <w:basedOn w:val="Normal"/>
    <w:next w:val="Normal"/>
    <w:autoRedefine/>
    <w:uiPriority w:val="39"/>
    <w:semiHidden/>
    <w:unhideWhenUsed/>
    <w:rsid w:val="005D48F5"/>
    <w:pPr>
      <w:ind w:left="480"/>
    </w:pPr>
    <w:rPr>
      <w:sz w:val="22"/>
      <w:szCs w:val="22"/>
    </w:rPr>
  </w:style>
  <w:style w:type="paragraph" w:styleId="TOC4">
    <w:name w:val="toc 4"/>
    <w:basedOn w:val="Normal"/>
    <w:next w:val="Normal"/>
    <w:autoRedefine/>
    <w:uiPriority w:val="39"/>
    <w:semiHidden/>
    <w:unhideWhenUsed/>
    <w:rsid w:val="005D48F5"/>
    <w:pPr>
      <w:ind w:left="720"/>
    </w:pPr>
    <w:rPr>
      <w:sz w:val="20"/>
      <w:szCs w:val="20"/>
    </w:rPr>
  </w:style>
  <w:style w:type="paragraph" w:styleId="TOC5">
    <w:name w:val="toc 5"/>
    <w:basedOn w:val="Normal"/>
    <w:next w:val="Normal"/>
    <w:autoRedefine/>
    <w:uiPriority w:val="39"/>
    <w:semiHidden/>
    <w:unhideWhenUsed/>
    <w:rsid w:val="005D48F5"/>
    <w:pPr>
      <w:ind w:left="960"/>
    </w:pPr>
    <w:rPr>
      <w:sz w:val="20"/>
      <w:szCs w:val="20"/>
    </w:rPr>
  </w:style>
  <w:style w:type="paragraph" w:styleId="TOC6">
    <w:name w:val="toc 6"/>
    <w:basedOn w:val="Normal"/>
    <w:next w:val="Normal"/>
    <w:autoRedefine/>
    <w:uiPriority w:val="39"/>
    <w:semiHidden/>
    <w:unhideWhenUsed/>
    <w:rsid w:val="005D48F5"/>
    <w:pPr>
      <w:ind w:left="1200"/>
    </w:pPr>
    <w:rPr>
      <w:sz w:val="20"/>
      <w:szCs w:val="20"/>
    </w:rPr>
  </w:style>
  <w:style w:type="paragraph" w:styleId="TOC7">
    <w:name w:val="toc 7"/>
    <w:basedOn w:val="Normal"/>
    <w:next w:val="Normal"/>
    <w:autoRedefine/>
    <w:uiPriority w:val="39"/>
    <w:semiHidden/>
    <w:unhideWhenUsed/>
    <w:rsid w:val="005D48F5"/>
    <w:pPr>
      <w:ind w:left="1440"/>
    </w:pPr>
    <w:rPr>
      <w:sz w:val="20"/>
      <w:szCs w:val="20"/>
    </w:rPr>
  </w:style>
  <w:style w:type="paragraph" w:styleId="TOC8">
    <w:name w:val="toc 8"/>
    <w:basedOn w:val="Normal"/>
    <w:next w:val="Normal"/>
    <w:autoRedefine/>
    <w:uiPriority w:val="39"/>
    <w:semiHidden/>
    <w:unhideWhenUsed/>
    <w:rsid w:val="005D48F5"/>
    <w:pPr>
      <w:ind w:left="1680"/>
    </w:pPr>
    <w:rPr>
      <w:sz w:val="20"/>
      <w:szCs w:val="20"/>
    </w:rPr>
  </w:style>
  <w:style w:type="paragraph" w:styleId="TOC9">
    <w:name w:val="toc 9"/>
    <w:basedOn w:val="Normal"/>
    <w:next w:val="Normal"/>
    <w:autoRedefine/>
    <w:uiPriority w:val="39"/>
    <w:semiHidden/>
    <w:unhideWhenUsed/>
    <w:rsid w:val="005D48F5"/>
    <w:pPr>
      <w:ind w:left="1920"/>
    </w:pPr>
    <w:rPr>
      <w:sz w:val="20"/>
      <w:szCs w:val="20"/>
    </w:rPr>
  </w:style>
  <w:style w:type="character" w:styleId="PageNumber">
    <w:name w:val="page number"/>
    <w:basedOn w:val="DefaultParagraphFont"/>
    <w:uiPriority w:val="99"/>
    <w:semiHidden/>
    <w:unhideWhenUsed/>
    <w:rsid w:val="00011A14"/>
  </w:style>
  <w:style w:type="paragraph" w:styleId="ListParagraph">
    <w:name w:val="List Paragraph"/>
    <w:basedOn w:val="Normal"/>
    <w:uiPriority w:val="34"/>
    <w:qFormat/>
    <w:rsid w:val="00A545BE"/>
    <w:pPr>
      <w:ind w:left="720"/>
      <w:contextualSpacing/>
    </w:pPr>
  </w:style>
  <w:style w:type="character" w:styleId="Hyperlink">
    <w:name w:val="Hyperlink"/>
    <w:basedOn w:val="DefaultParagraphFont"/>
    <w:uiPriority w:val="99"/>
    <w:unhideWhenUsed/>
    <w:rsid w:val="00A545BE"/>
    <w:rPr>
      <w:color w:val="0000FF" w:themeColor="hyperlink"/>
      <w:u w:val="single"/>
    </w:rPr>
  </w:style>
  <w:style w:type="character" w:styleId="FollowedHyperlink">
    <w:name w:val="FollowedHyperlink"/>
    <w:basedOn w:val="DefaultParagraphFont"/>
    <w:uiPriority w:val="99"/>
    <w:semiHidden/>
    <w:unhideWhenUsed/>
    <w:rsid w:val="00804A8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48F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6F29"/>
    <w:pPr>
      <w:tabs>
        <w:tab w:val="center" w:pos="4320"/>
        <w:tab w:val="right" w:pos="8640"/>
      </w:tabs>
    </w:pPr>
  </w:style>
  <w:style w:type="character" w:customStyle="1" w:styleId="HeaderChar">
    <w:name w:val="Header Char"/>
    <w:basedOn w:val="DefaultParagraphFont"/>
    <w:link w:val="Header"/>
    <w:uiPriority w:val="99"/>
    <w:rsid w:val="002B6F29"/>
  </w:style>
  <w:style w:type="paragraph" w:styleId="Footer">
    <w:name w:val="footer"/>
    <w:basedOn w:val="Normal"/>
    <w:link w:val="FooterChar"/>
    <w:uiPriority w:val="99"/>
    <w:unhideWhenUsed/>
    <w:rsid w:val="002B6F29"/>
    <w:pPr>
      <w:tabs>
        <w:tab w:val="center" w:pos="4320"/>
        <w:tab w:val="right" w:pos="8640"/>
      </w:tabs>
    </w:pPr>
  </w:style>
  <w:style w:type="character" w:customStyle="1" w:styleId="FooterChar">
    <w:name w:val="Footer Char"/>
    <w:basedOn w:val="DefaultParagraphFont"/>
    <w:link w:val="Footer"/>
    <w:uiPriority w:val="99"/>
    <w:rsid w:val="002B6F29"/>
  </w:style>
  <w:style w:type="paragraph" w:styleId="BalloonText">
    <w:name w:val="Balloon Text"/>
    <w:basedOn w:val="Normal"/>
    <w:link w:val="BalloonTextChar"/>
    <w:uiPriority w:val="99"/>
    <w:semiHidden/>
    <w:unhideWhenUsed/>
    <w:rsid w:val="00CD421A"/>
    <w:rPr>
      <w:rFonts w:ascii="Lucida Grande" w:hAnsi="Lucida Grande"/>
      <w:sz w:val="18"/>
      <w:szCs w:val="18"/>
    </w:rPr>
  </w:style>
  <w:style w:type="character" w:customStyle="1" w:styleId="BalloonTextChar">
    <w:name w:val="Balloon Text Char"/>
    <w:basedOn w:val="DefaultParagraphFont"/>
    <w:link w:val="BalloonText"/>
    <w:uiPriority w:val="99"/>
    <w:semiHidden/>
    <w:rsid w:val="00CD421A"/>
    <w:rPr>
      <w:rFonts w:ascii="Lucida Grande" w:hAnsi="Lucida Grande"/>
      <w:sz w:val="18"/>
      <w:szCs w:val="18"/>
    </w:rPr>
  </w:style>
  <w:style w:type="character" w:customStyle="1" w:styleId="Heading1Char">
    <w:name w:val="Heading 1 Char"/>
    <w:basedOn w:val="DefaultParagraphFont"/>
    <w:link w:val="Heading1"/>
    <w:uiPriority w:val="9"/>
    <w:rsid w:val="005D48F5"/>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D48F5"/>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5D48F5"/>
    <w:pPr>
      <w:spacing w:before="120"/>
    </w:pPr>
    <w:rPr>
      <w:b/>
    </w:rPr>
  </w:style>
  <w:style w:type="paragraph" w:styleId="TOC2">
    <w:name w:val="toc 2"/>
    <w:basedOn w:val="Normal"/>
    <w:next w:val="Normal"/>
    <w:autoRedefine/>
    <w:uiPriority w:val="39"/>
    <w:semiHidden/>
    <w:unhideWhenUsed/>
    <w:rsid w:val="005D48F5"/>
    <w:pPr>
      <w:ind w:left="240"/>
    </w:pPr>
    <w:rPr>
      <w:b/>
      <w:sz w:val="22"/>
      <w:szCs w:val="22"/>
    </w:rPr>
  </w:style>
  <w:style w:type="paragraph" w:styleId="TOC3">
    <w:name w:val="toc 3"/>
    <w:basedOn w:val="Normal"/>
    <w:next w:val="Normal"/>
    <w:autoRedefine/>
    <w:uiPriority w:val="39"/>
    <w:semiHidden/>
    <w:unhideWhenUsed/>
    <w:rsid w:val="005D48F5"/>
    <w:pPr>
      <w:ind w:left="480"/>
    </w:pPr>
    <w:rPr>
      <w:sz w:val="22"/>
      <w:szCs w:val="22"/>
    </w:rPr>
  </w:style>
  <w:style w:type="paragraph" w:styleId="TOC4">
    <w:name w:val="toc 4"/>
    <w:basedOn w:val="Normal"/>
    <w:next w:val="Normal"/>
    <w:autoRedefine/>
    <w:uiPriority w:val="39"/>
    <w:semiHidden/>
    <w:unhideWhenUsed/>
    <w:rsid w:val="005D48F5"/>
    <w:pPr>
      <w:ind w:left="720"/>
    </w:pPr>
    <w:rPr>
      <w:sz w:val="20"/>
      <w:szCs w:val="20"/>
    </w:rPr>
  </w:style>
  <w:style w:type="paragraph" w:styleId="TOC5">
    <w:name w:val="toc 5"/>
    <w:basedOn w:val="Normal"/>
    <w:next w:val="Normal"/>
    <w:autoRedefine/>
    <w:uiPriority w:val="39"/>
    <w:semiHidden/>
    <w:unhideWhenUsed/>
    <w:rsid w:val="005D48F5"/>
    <w:pPr>
      <w:ind w:left="960"/>
    </w:pPr>
    <w:rPr>
      <w:sz w:val="20"/>
      <w:szCs w:val="20"/>
    </w:rPr>
  </w:style>
  <w:style w:type="paragraph" w:styleId="TOC6">
    <w:name w:val="toc 6"/>
    <w:basedOn w:val="Normal"/>
    <w:next w:val="Normal"/>
    <w:autoRedefine/>
    <w:uiPriority w:val="39"/>
    <w:semiHidden/>
    <w:unhideWhenUsed/>
    <w:rsid w:val="005D48F5"/>
    <w:pPr>
      <w:ind w:left="1200"/>
    </w:pPr>
    <w:rPr>
      <w:sz w:val="20"/>
      <w:szCs w:val="20"/>
    </w:rPr>
  </w:style>
  <w:style w:type="paragraph" w:styleId="TOC7">
    <w:name w:val="toc 7"/>
    <w:basedOn w:val="Normal"/>
    <w:next w:val="Normal"/>
    <w:autoRedefine/>
    <w:uiPriority w:val="39"/>
    <w:semiHidden/>
    <w:unhideWhenUsed/>
    <w:rsid w:val="005D48F5"/>
    <w:pPr>
      <w:ind w:left="1440"/>
    </w:pPr>
    <w:rPr>
      <w:sz w:val="20"/>
      <w:szCs w:val="20"/>
    </w:rPr>
  </w:style>
  <w:style w:type="paragraph" w:styleId="TOC8">
    <w:name w:val="toc 8"/>
    <w:basedOn w:val="Normal"/>
    <w:next w:val="Normal"/>
    <w:autoRedefine/>
    <w:uiPriority w:val="39"/>
    <w:semiHidden/>
    <w:unhideWhenUsed/>
    <w:rsid w:val="005D48F5"/>
    <w:pPr>
      <w:ind w:left="1680"/>
    </w:pPr>
    <w:rPr>
      <w:sz w:val="20"/>
      <w:szCs w:val="20"/>
    </w:rPr>
  </w:style>
  <w:style w:type="paragraph" w:styleId="TOC9">
    <w:name w:val="toc 9"/>
    <w:basedOn w:val="Normal"/>
    <w:next w:val="Normal"/>
    <w:autoRedefine/>
    <w:uiPriority w:val="39"/>
    <w:semiHidden/>
    <w:unhideWhenUsed/>
    <w:rsid w:val="005D48F5"/>
    <w:pPr>
      <w:ind w:left="1920"/>
    </w:pPr>
    <w:rPr>
      <w:sz w:val="20"/>
      <w:szCs w:val="20"/>
    </w:rPr>
  </w:style>
  <w:style w:type="character" w:styleId="PageNumber">
    <w:name w:val="page number"/>
    <w:basedOn w:val="DefaultParagraphFont"/>
    <w:uiPriority w:val="99"/>
    <w:semiHidden/>
    <w:unhideWhenUsed/>
    <w:rsid w:val="00011A14"/>
  </w:style>
  <w:style w:type="paragraph" w:styleId="ListParagraph">
    <w:name w:val="List Paragraph"/>
    <w:basedOn w:val="Normal"/>
    <w:uiPriority w:val="34"/>
    <w:qFormat/>
    <w:rsid w:val="00A545BE"/>
    <w:pPr>
      <w:ind w:left="720"/>
      <w:contextualSpacing/>
    </w:pPr>
  </w:style>
  <w:style w:type="character" w:styleId="Hyperlink">
    <w:name w:val="Hyperlink"/>
    <w:basedOn w:val="DefaultParagraphFont"/>
    <w:uiPriority w:val="99"/>
    <w:unhideWhenUsed/>
    <w:rsid w:val="00A545BE"/>
    <w:rPr>
      <w:color w:val="0000FF" w:themeColor="hyperlink"/>
      <w:u w:val="single"/>
    </w:rPr>
  </w:style>
  <w:style w:type="character" w:styleId="FollowedHyperlink">
    <w:name w:val="FollowedHyperlink"/>
    <w:basedOn w:val="DefaultParagraphFont"/>
    <w:uiPriority w:val="99"/>
    <w:semiHidden/>
    <w:unhideWhenUsed/>
    <w:rsid w:val="00804A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120"/>
</w:webSettings>
</file>

<file path=word/_rels/document.xml.rels><?xml version="1.0" encoding="UTF-8" standalone="yes"?>
<Relationships xmlns="http://schemas.openxmlformats.org/package/2006/relationships"><Relationship Id="rId20" Type="http://schemas.openxmlformats.org/officeDocument/2006/relationships/hyperlink" Target="https://vhub.org/" TargetMode="External"/><Relationship Id="rId21" Type="http://schemas.openxmlformats.org/officeDocument/2006/relationships/hyperlink" Target="https://vhub.org/" TargetMode="External"/><Relationship Id="rId22" Type="http://schemas.openxmlformats.org/officeDocument/2006/relationships/image" Target="media/image4.jpg"/><Relationship Id="rId23" Type="http://schemas.openxmlformats.org/officeDocument/2006/relationships/image" Target="media/image5.jpg"/><Relationship Id="rId24" Type="http://schemas.openxmlformats.org/officeDocument/2006/relationships/image" Target="media/image6.jpg"/><Relationship Id="rId25" Type="http://schemas.openxmlformats.org/officeDocument/2006/relationships/image" Target="media/image7.jpg"/><Relationship Id="rId26" Type="http://schemas.openxmlformats.org/officeDocument/2006/relationships/hyperlink" Target="http://subversion.apache.org/docs/" TargetMode="External"/><Relationship Id="rId27" Type="http://schemas.openxmlformats.org/officeDocument/2006/relationships/image" Target="media/image8.jpg"/><Relationship Id="rId28" Type="http://schemas.openxmlformats.org/officeDocument/2006/relationships/hyperlink" Target="https://vhub.org/" TargetMode="External"/><Relationship Id="rId29" Type="http://schemas.openxmlformats.org/officeDocument/2006/relationships/image" Target="media/image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image" Target="media/image1.jpeg"/><Relationship Id="rId30" Type="http://schemas.openxmlformats.org/officeDocument/2006/relationships/hyperlink" Target="http://stage.vhub.org/contribtool" TargetMode="External"/><Relationship Id="rId31" Type="http://schemas.openxmlformats.org/officeDocument/2006/relationships/image" Target="media/image10.jpg"/><Relationship Id="rId32" Type="http://schemas.openxmlformats.org/officeDocument/2006/relationships/header" Target="header1.xm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header" Target="header2.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https://vhub.org/register" TargetMode="External"/><Relationship Id="rId11" Type="http://schemas.openxmlformats.org/officeDocument/2006/relationships/hyperlink" Target="http://www.nano-editor.org/dist/v2.2/nano.html" TargetMode="External"/><Relationship Id="rId12" Type="http://schemas.openxmlformats.org/officeDocument/2006/relationships/image" Target="media/image2.jpg"/><Relationship Id="rId13" Type="http://schemas.openxmlformats.org/officeDocument/2006/relationships/hyperlink" Target="https://vhub.org/tools/" TargetMode="External"/><Relationship Id="rId14" Type="http://schemas.openxmlformats.org/officeDocument/2006/relationships/hyperlink" Target="https://vhub.org/tools/" TargetMode="External"/><Relationship Id="rId15" Type="http://schemas.openxmlformats.org/officeDocument/2006/relationships/image" Target="media/image3.jpg"/><Relationship Id="rId16" Type="http://schemas.openxmlformats.org/officeDocument/2006/relationships/hyperlink" Target="https://vhub.org/" TargetMode="External"/><Relationship Id="rId17" Type="http://schemas.openxmlformats.org/officeDocument/2006/relationships/hyperlink" Target="https://vhub.org/" TargetMode="External"/><Relationship Id="rId18" Type="http://schemas.openxmlformats.org/officeDocument/2006/relationships/hyperlink" Target="https://stage.vhub.org/" TargetMode="External"/><Relationship Id="rId19" Type="http://schemas.openxmlformats.org/officeDocument/2006/relationships/hyperlink" Target="https://stage.vhub.org/" TargetMode="External"/><Relationship Id="rId37" Type="http://schemas.openxmlformats.org/officeDocument/2006/relationships/glossaryDocument" Target="glossary/document.xml"/><Relationship Id="rId3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ehuebner:Desktop:Files:DocumentationTemplate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321"/>
    <w:rsid w:val="004275AE"/>
    <w:rsid w:val="009F09B6"/>
    <w:rsid w:val="00C5503F"/>
    <w:rsid w:val="00EF0C6D"/>
    <w:rsid w:val="00F743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074FCFA8AB4F4F9DFA2961954E28D6">
    <w:name w:val="47074FCFA8AB4F4F9DFA2961954E28D6"/>
  </w:style>
  <w:style w:type="paragraph" w:customStyle="1" w:styleId="38043860278A024CB945682F70562ADB">
    <w:name w:val="38043860278A024CB945682F70562ADB"/>
  </w:style>
  <w:style w:type="paragraph" w:customStyle="1" w:styleId="AB7CEC7A191E2C43B16A79F08E1404D4">
    <w:name w:val="AB7CEC7A191E2C43B16A79F08E1404D4"/>
  </w:style>
  <w:style w:type="paragraph" w:customStyle="1" w:styleId="CB43EC578B4ED94DB9A803D5292C5539">
    <w:name w:val="CB43EC578B4ED94DB9A803D5292C5539"/>
  </w:style>
  <w:style w:type="paragraph" w:customStyle="1" w:styleId="AB408885EF511F4B9E929C72D8B45B29">
    <w:name w:val="AB408885EF511F4B9E929C72D8B45B29"/>
  </w:style>
  <w:style w:type="paragraph" w:customStyle="1" w:styleId="F1A2EFA0E3D4B44CA78F96AAEA63E2AB">
    <w:name w:val="F1A2EFA0E3D4B44CA78F96AAEA63E2AB"/>
  </w:style>
  <w:style w:type="paragraph" w:customStyle="1" w:styleId="9FE4758E16575A4492B3C89C34A95B2E">
    <w:name w:val="9FE4758E16575A4492B3C89C34A95B2E"/>
    <w:rsid w:val="00EF0C6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074FCFA8AB4F4F9DFA2961954E28D6">
    <w:name w:val="47074FCFA8AB4F4F9DFA2961954E28D6"/>
  </w:style>
  <w:style w:type="paragraph" w:customStyle="1" w:styleId="38043860278A024CB945682F70562ADB">
    <w:name w:val="38043860278A024CB945682F70562ADB"/>
  </w:style>
  <w:style w:type="paragraph" w:customStyle="1" w:styleId="AB7CEC7A191E2C43B16A79F08E1404D4">
    <w:name w:val="AB7CEC7A191E2C43B16A79F08E1404D4"/>
  </w:style>
  <w:style w:type="paragraph" w:customStyle="1" w:styleId="CB43EC578B4ED94DB9A803D5292C5539">
    <w:name w:val="CB43EC578B4ED94DB9A803D5292C5539"/>
  </w:style>
  <w:style w:type="paragraph" w:customStyle="1" w:styleId="AB408885EF511F4B9E929C72D8B45B29">
    <w:name w:val="AB408885EF511F4B9E929C72D8B45B29"/>
  </w:style>
  <w:style w:type="paragraph" w:customStyle="1" w:styleId="F1A2EFA0E3D4B44CA78F96AAEA63E2AB">
    <w:name w:val="F1A2EFA0E3D4B44CA78F96AAEA63E2AB"/>
  </w:style>
  <w:style w:type="paragraph" w:customStyle="1" w:styleId="9FE4758E16575A4492B3C89C34A95B2E">
    <w:name w:val="9FE4758E16575A4492B3C89C34A95B2E"/>
    <w:rsid w:val="00EF0C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120"/>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C6AE5-F712-334F-AA1F-0C5ACBFD9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DocumentationTemplate2.dotx</Template>
  <TotalTime>102</TotalTime>
  <Pages>9</Pages>
  <Words>846</Words>
  <Characters>4824</Characters>
  <Application>Microsoft Macintosh Word</Application>
  <DocSecurity>0</DocSecurity>
  <Lines>40</Lines>
  <Paragraphs>11</Paragraphs>
  <ScaleCrop>false</ScaleCrop>
  <Company>Purdue University</Company>
  <LinksUpToDate>false</LinksUpToDate>
  <CharactersWithSpaces>5659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 Migration</dc:title>
  <dc:subject>Debian Wheezy</dc:subject>
  <dc:creator>Erich Huebner</dc:creator>
  <cp:keywords/>
  <dc:description/>
  <cp:lastModifiedBy>Erich Huebner</cp:lastModifiedBy>
  <cp:revision>8</cp:revision>
  <cp:lastPrinted>2013-03-19T22:55:00Z</cp:lastPrinted>
  <dcterms:created xsi:type="dcterms:W3CDTF">2013-03-25T20:06:00Z</dcterms:created>
  <dcterms:modified xsi:type="dcterms:W3CDTF">2013-03-28T15:31:00Z</dcterms:modified>
</cp:coreProperties>
</file>